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E135A9" w:rsidRDefault="00E135A9" w:rsidP="00E135A9">
      <w:pPr>
        <w:pStyle w:val="Ttulo1"/>
        <w:rPr>
          <w:sz w:val="32"/>
        </w:rPr>
      </w:pPr>
      <w:r w:rsidRPr="00E135A9">
        <w:rPr>
          <w:sz w:val="32"/>
        </w:rPr>
        <w:t>Vascularización e Inervación de la Pelvis</w:t>
      </w:r>
    </w:p>
    <w:p w:rsidR="00E135A9" w:rsidRPr="001028B9" w:rsidRDefault="003B365F" w:rsidP="001028B9">
      <w:pPr>
        <w:pStyle w:val="Prrafodelista"/>
        <w:numPr>
          <w:ilvl w:val="0"/>
          <w:numId w:val="1"/>
        </w:numPr>
        <w:rPr>
          <w:sz w:val="22"/>
        </w:rPr>
      </w:pPr>
      <w:r w:rsidRPr="001028B9">
        <w:rPr>
          <w:sz w:val="22"/>
        </w:rPr>
        <w:t xml:space="preserve">Se sitúan </w:t>
      </w:r>
      <w:r w:rsidRPr="001028B9">
        <w:rPr>
          <w:b/>
          <w:sz w:val="22"/>
        </w:rPr>
        <w:t>extraperitonealmente</w:t>
      </w:r>
      <w:r w:rsidRPr="001028B9">
        <w:rPr>
          <w:sz w:val="22"/>
        </w:rPr>
        <w:t xml:space="preserve">, junto a las </w:t>
      </w:r>
      <w:r w:rsidR="006A1362" w:rsidRPr="001028B9">
        <w:rPr>
          <w:b/>
          <w:sz w:val="22"/>
        </w:rPr>
        <w:t>paredes poster</w:t>
      </w:r>
      <w:r w:rsidRPr="001028B9">
        <w:rPr>
          <w:b/>
          <w:sz w:val="22"/>
        </w:rPr>
        <w:t>olaterales</w:t>
      </w:r>
      <w:r w:rsidRPr="001028B9">
        <w:rPr>
          <w:sz w:val="22"/>
        </w:rPr>
        <w:t>.</w:t>
      </w:r>
    </w:p>
    <w:p w:rsidR="006A1362" w:rsidRPr="001028B9" w:rsidRDefault="006A1362" w:rsidP="001028B9">
      <w:pPr>
        <w:pStyle w:val="Prrafodelista"/>
        <w:numPr>
          <w:ilvl w:val="0"/>
          <w:numId w:val="1"/>
        </w:numPr>
        <w:rPr>
          <w:sz w:val="22"/>
        </w:rPr>
      </w:pPr>
      <w:r w:rsidRPr="001028B9">
        <w:rPr>
          <w:b/>
          <w:sz w:val="22"/>
        </w:rPr>
        <w:t>Los nervios somáticos</w:t>
      </w:r>
      <w:r w:rsidRPr="001028B9">
        <w:rPr>
          <w:sz w:val="22"/>
        </w:rPr>
        <w:t xml:space="preserve"> se sitúan </w:t>
      </w:r>
      <w:r w:rsidRPr="001028B9">
        <w:rPr>
          <w:sz w:val="22"/>
          <w:u w:val="single"/>
        </w:rPr>
        <w:t>lateralmente</w:t>
      </w:r>
      <w:r w:rsidRPr="001028B9">
        <w:rPr>
          <w:sz w:val="22"/>
        </w:rPr>
        <w:t xml:space="preserve"> con las </w:t>
      </w:r>
      <w:r w:rsidRPr="001028B9">
        <w:rPr>
          <w:sz w:val="22"/>
          <w:u w:val="single"/>
        </w:rPr>
        <w:t>estructuras vasculares mediales</w:t>
      </w:r>
      <w:r w:rsidRPr="001028B9">
        <w:rPr>
          <w:sz w:val="22"/>
        </w:rPr>
        <w:t xml:space="preserve"> a las paredes.</w:t>
      </w:r>
    </w:p>
    <w:p w:rsidR="006A1362" w:rsidRPr="001028B9" w:rsidRDefault="006A1362" w:rsidP="001028B9">
      <w:pPr>
        <w:pStyle w:val="Prrafodelista"/>
        <w:numPr>
          <w:ilvl w:val="0"/>
          <w:numId w:val="1"/>
        </w:numPr>
        <w:rPr>
          <w:sz w:val="22"/>
        </w:rPr>
      </w:pPr>
      <w:r w:rsidRPr="001028B9">
        <w:rPr>
          <w:b/>
          <w:sz w:val="22"/>
        </w:rPr>
        <w:t>Las venas</w:t>
      </w:r>
      <w:r w:rsidRPr="001028B9">
        <w:rPr>
          <w:sz w:val="22"/>
        </w:rPr>
        <w:t xml:space="preserve"> son laterales a las </w:t>
      </w:r>
      <w:r w:rsidRPr="001028B9">
        <w:rPr>
          <w:b/>
          <w:sz w:val="22"/>
        </w:rPr>
        <w:t>arterias</w:t>
      </w:r>
    </w:p>
    <w:p w:rsidR="006A1362" w:rsidRPr="001028B9" w:rsidRDefault="006A1362" w:rsidP="001028B9">
      <w:pPr>
        <w:pStyle w:val="Prrafodelista"/>
        <w:numPr>
          <w:ilvl w:val="0"/>
          <w:numId w:val="1"/>
        </w:numPr>
        <w:rPr>
          <w:sz w:val="22"/>
        </w:rPr>
      </w:pPr>
      <w:r w:rsidRPr="001028B9">
        <w:rPr>
          <w:b/>
          <w:sz w:val="22"/>
        </w:rPr>
        <w:t>Los nódulos linfáticos</w:t>
      </w:r>
      <w:r w:rsidRPr="001028B9">
        <w:rPr>
          <w:sz w:val="22"/>
        </w:rPr>
        <w:t xml:space="preserve"> pélvicos están agrupados y discurren alrededor de las </w:t>
      </w:r>
      <w:r w:rsidRPr="001028B9">
        <w:rPr>
          <w:b/>
          <w:sz w:val="22"/>
        </w:rPr>
        <w:t>venas pélvicas</w:t>
      </w:r>
      <w:r w:rsidRPr="001028B9">
        <w:rPr>
          <w:sz w:val="22"/>
        </w:rPr>
        <w:t>.</w:t>
      </w:r>
    </w:p>
    <w:p w:rsidR="00E135A9" w:rsidRPr="001028B9" w:rsidRDefault="006A1362" w:rsidP="001028B9">
      <w:pPr>
        <w:pStyle w:val="Prrafodelista"/>
        <w:numPr>
          <w:ilvl w:val="0"/>
          <w:numId w:val="1"/>
        </w:numPr>
        <w:rPr>
          <w:sz w:val="22"/>
        </w:rPr>
      </w:pPr>
      <w:r w:rsidRPr="001028B9">
        <w:rPr>
          <w:sz w:val="22"/>
        </w:rPr>
        <w:t xml:space="preserve">Primero se encuentran las </w:t>
      </w:r>
      <w:r w:rsidRPr="001028B9">
        <w:rPr>
          <w:b/>
          <w:sz w:val="22"/>
        </w:rPr>
        <w:t>arterias pélvicas</w:t>
      </w:r>
      <w:r w:rsidRPr="001028B9">
        <w:rPr>
          <w:sz w:val="22"/>
        </w:rPr>
        <w:t xml:space="preserve">, luego las </w:t>
      </w:r>
      <w:r w:rsidRPr="001028B9">
        <w:rPr>
          <w:b/>
          <w:sz w:val="22"/>
        </w:rPr>
        <w:t>venas pélvicas</w:t>
      </w:r>
      <w:r w:rsidRPr="001028B9">
        <w:rPr>
          <w:sz w:val="22"/>
        </w:rPr>
        <w:t xml:space="preserve"> y luego los </w:t>
      </w:r>
      <w:r w:rsidRPr="001028B9">
        <w:rPr>
          <w:b/>
          <w:sz w:val="22"/>
        </w:rPr>
        <w:t>nervios somáticos</w:t>
      </w:r>
      <w:r w:rsidRPr="001028B9">
        <w:rPr>
          <w:sz w:val="22"/>
        </w:rPr>
        <w:t xml:space="preserve"> de la pelvis.</w:t>
      </w:r>
    </w:p>
    <w:p w:rsidR="00121FBA" w:rsidRDefault="00121FBA" w:rsidP="00E135A9">
      <w:pPr>
        <w:rPr>
          <w:sz w:val="22"/>
        </w:rPr>
      </w:pPr>
    </w:p>
    <w:p w:rsidR="00121FBA" w:rsidRDefault="00121FBA" w:rsidP="00121FBA">
      <w:pPr>
        <w:pStyle w:val="Ttulo2"/>
      </w:pPr>
      <w:r>
        <w:t>Arterias de la Pelvis</w:t>
      </w:r>
    </w:p>
    <w:p w:rsidR="00121FBA" w:rsidRPr="001028B9" w:rsidRDefault="00121FBA" w:rsidP="001028B9">
      <w:pPr>
        <w:pStyle w:val="Prrafodelista"/>
        <w:numPr>
          <w:ilvl w:val="0"/>
          <w:numId w:val="2"/>
        </w:numPr>
        <w:rPr>
          <w:sz w:val="22"/>
        </w:rPr>
      </w:pPr>
      <w:r w:rsidRPr="001028B9">
        <w:rPr>
          <w:sz w:val="22"/>
        </w:rPr>
        <w:t xml:space="preserve">En la </w:t>
      </w:r>
      <w:r w:rsidRPr="001028B9">
        <w:rPr>
          <w:b/>
          <w:sz w:val="22"/>
        </w:rPr>
        <w:t>mujer</w:t>
      </w:r>
      <w:r w:rsidRPr="001028B9">
        <w:rPr>
          <w:sz w:val="22"/>
        </w:rPr>
        <w:t xml:space="preserve">, en la </w:t>
      </w:r>
      <w:r w:rsidRPr="001028B9">
        <w:rPr>
          <w:sz w:val="22"/>
          <w:u w:val="single"/>
        </w:rPr>
        <w:t>pelvis menor</w:t>
      </w:r>
      <w:r w:rsidRPr="001028B9">
        <w:rPr>
          <w:sz w:val="22"/>
        </w:rPr>
        <w:t xml:space="preserve"> entran </w:t>
      </w:r>
      <w:r w:rsidRPr="001028B9">
        <w:rPr>
          <w:b/>
          <w:sz w:val="22"/>
        </w:rPr>
        <w:t>6 arterias principales</w:t>
      </w:r>
      <w:r w:rsidRPr="001028B9">
        <w:rPr>
          <w:sz w:val="22"/>
        </w:rPr>
        <w:t>: Arterias Iliacas Internas (2), Arterias Ováricas (2), Arteria sacra medial (1) y Arteria rectal superior (1).</w:t>
      </w:r>
    </w:p>
    <w:p w:rsidR="00121FBA" w:rsidRPr="001028B9" w:rsidRDefault="00121FBA" w:rsidP="001028B9">
      <w:pPr>
        <w:pStyle w:val="Prrafodelista"/>
        <w:numPr>
          <w:ilvl w:val="0"/>
          <w:numId w:val="2"/>
        </w:numPr>
        <w:rPr>
          <w:sz w:val="22"/>
        </w:rPr>
      </w:pPr>
      <w:r w:rsidRPr="001028B9">
        <w:rPr>
          <w:sz w:val="22"/>
        </w:rPr>
        <w:t xml:space="preserve">En el </w:t>
      </w:r>
      <w:r w:rsidRPr="001028B9">
        <w:rPr>
          <w:b/>
          <w:sz w:val="22"/>
        </w:rPr>
        <w:t>hombre</w:t>
      </w:r>
      <w:r w:rsidRPr="001028B9">
        <w:rPr>
          <w:sz w:val="22"/>
        </w:rPr>
        <w:t xml:space="preserve">, en la </w:t>
      </w:r>
      <w:r w:rsidRPr="001028B9">
        <w:rPr>
          <w:sz w:val="22"/>
          <w:u w:val="single"/>
        </w:rPr>
        <w:t>pelvis menor</w:t>
      </w:r>
      <w:r w:rsidRPr="001028B9">
        <w:rPr>
          <w:sz w:val="22"/>
        </w:rPr>
        <w:t xml:space="preserve"> entran </w:t>
      </w:r>
      <w:r w:rsidRPr="001028B9">
        <w:rPr>
          <w:b/>
          <w:sz w:val="22"/>
        </w:rPr>
        <w:t>4 arterias principales</w:t>
      </w:r>
      <w:r w:rsidRPr="001028B9">
        <w:rPr>
          <w:sz w:val="22"/>
        </w:rPr>
        <w:t xml:space="preserve">: </w:t>
      </w:r>
      <w:r w:rsidR="005B0EF1" w:rsidRPr="001028B9">
        <w:rPr>
          <w:sz w:val="22"/>
        </w:rPr>
        <w:t xml:space="preserve">Arterias Iliacas Internas (2), Arteria Sacra medial (1) y Arteria Rectal Superior (1), </w:t>
      </w:r>
      <w:r w:rsidR="005B0EF1" w:rsidRPr="001028B9">
        <w:rPr>
          <w:b/>
          <w:sz w:val="22"/>
          <w:u w:val="single"/>
        </w:rPr>
        <w:t>NO entran las arterias testicul</w:t>
      </w:r>
      <w:r w:rsidR="00A478CC" w:rsidRPr="001028B9">
        <w:rPr>
          <w:b/>
          <w:sz w:val="22"/>
          <w:u w:val="single"/>
        </w:rPr>
        <w:t>a</w:t>
      </w:r>
      <w:r w:rsidR="005B0EF1" w:rsidRPr="001028B9">
        <w:rPr>
          <w:b/>
          <w:sz w:val="22"/>
          <w:u w:val="single"/>
        </w:rPr>
        <w:t>res</w:t>
      </w:r>
      <w:r w:rsidR="005B0EF1" w:rsidRPr="001028B9">
        <w:rPr>
          <w:sz w:val="22"/>
        </w:rPr>
        <w:t>.</w:t>
      </w:r>
    </w:p>
    <w:p w:rsidR="00E135A9" w:rsidRPr="00E135A9" w:rsidRDefault="00E135A9" w:rsidP="00E135A9">
      <w:pPr>
        <w:rPr>
          <w:sz w:val="22"/>
        </w:rPr>
      </w:pPr>
    </w:p>
    <w:tbl>
      <w:tblPr>
        <w:tblStyle w:val="Tablaconcuadrcula"/>
        <w:tblW w:w="1184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95"/>
        <w:gridCol w:w="1417"/>
        <w:gridCol w:w="2835"/>
        <w:gridCol w:w="1984"/>
        <w:gridCol w:w="2041"/>
        <w:gridCol w:w="2268"/>
      </w:tblGrid>
      <w:tr w:rsidR="00C93A18" w:rsidRPr="008C2E5A" w:rsidTr="00D81EC8">
        <w:tc>
          <w:tcPr>
            <w:tcW w:w="1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4C74" w:rsidRPr="008C2E5A" w:rsidRDefault="00AD4C74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Arteria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4C74" w:rsidRPr="008C2E5A" w:rsidRDefault="00AD4C74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Origen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4C74" w:rsidRPr="008C2E5A" w:rsidRDefault="00AD4C74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Recorrido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4C74" w:rsidRPr="008C2E5A" w:rsidRDefault="00AD4C74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Distribución</w:t>
            </w:r>
          </w:p>
        </w:tc>
        <w:tc>
          <w:tcPr>
            <w:tcW w:w="20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4C74" w:rsidRPr="008C2E5A" w:rsidRDefault="00AD4C74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Anastomosis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4C74" w:rsidRPr="008C2E5A" w:rsidRDefault="00AD4C74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Otro</w:t>
            </w:r>
          </w:p>
        </w:tc>
      </w:tr>
      <w:tr w:rsidR="00F5292A" w:rsidRPr="008C2E5A" w:rsidTr="00D81EC8">
        <w:tc>
          <w:tcPr>
            <w:tcW w:w="12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8C2E5A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Testicular (gonadal)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51542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Aorta Abdominal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51542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Desciende retroperitonealmente, atraviesa el conducto inguinal y entra en el escroto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51542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Uréter abdominal, testículo y epidídimo</w:t>
            </w:r>
          </w:p>
        </w:tc>
        <w:tc>
          <w:tcPr>
            <w:tcW w:w="204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51542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cremastérica, arteria del conducto deferente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4C74" w:rsidRPr="008C2E5A" w:rsidRDefault="00AD4C74" w:rsidP="00515428">
            <w:pPr>
              <w:jc w:val="center"/>
              <w:rPr>
                <w:sz w:val="20"/>
              </w:rPr>
            </w:pPr>
          </w:p>
        </w:tc>
      </w:tr>
      <w:tr w:rsidR="00F5292A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8C2E5A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Ovárica (gonadal)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51542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Aorta Abdominal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51542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Desciende retroperitonealmente, cruza la línea terminal y desciende por el lig</w:t>
            </w:r>
            <w:r w:rsidR="00100218">
              <w:rPr>
                <w:sz w:val="20"/>
              </w:rPr>
              <w:t>amento</w:t>
            </w:r>
            <w:r>
              <w:rPr>
                <w:sz w:val="20"/>
              </w:rPr>
              <w:t xml:space="preserve"> suspensorio del ovario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51542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Uréter abdominal/pélvico, ovario y extremo ampular de la trompa uterina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51542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uterina a través de ramas tubáricas y ováricas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4C74" w:rsidRPr="008C2E5A" w:rsidRDefault="00223E69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 divide en rama ovárica y rama tubárica.</w:t>
            </w:r>
          </w:p>
        </w:tc>
      </w:tr>
      <w:tr w:rsidR="00F5292A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8C2E5A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Rectal Superior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D1424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mesentérica Inferior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D14248" w:rsidP="00D142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Cruza los AICI y VICI, desciende por la pelvis entre las láminas del mesocolon sigmoide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D1424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Porción superior del recto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D1424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Arteria rectal media, arteria rectal inferior (pudenda interna)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4C74" w:rsidRPr="008C2E5A" w:rsidRDefault="00223E69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 nivel de S3 se divide en dos ramas  a cada lado del recto y lo irrigan hasta el esfínter interno del ano.</w:t>
            </w:r>
          </w:p>
        </w:tc>
      </w:tr>
      <w:tr w:rsidR="00C93A18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AD4C74" w:rsidRPr="008C2E5A" w:rsidRDefault="008C2E5A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Sacra Media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D4C74" w:rsidRPr="008C2E5A" w:rsidRDefault="00DF23D0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Cara posterior de la Aorta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D4C74" w:rsidRPr="008C2E5A" w:rsidRDefault="00DF23D0" w:rsidP="00DF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Desciende junto a la línea media sobre L4 y L5, el sacro y cóccix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D4C74" w:rsidRPr="008C2E5A" w:rsidRDefault="00DF23D0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VL, VS y cóccix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D4C74" w:rsidRPr="008C2E5A" w:rsidRDefault="00DF23D0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Sacra Lateral (ramas sacras mediales)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4C74" w:rsidRPr="008C2E5A" w:rsidRDefault="00223E69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Representa el extremo caudal de la  aorta dorsal embrionaria.</w:t>
            </w:r>
          </w:p>
        </w:tc>
      </w:tr>
      <w:tr w:rsidR="00F5292A" w:rsidRPr="008C2E5A" w:rsidTr="00D81EC8">
        <w:tc>
          <w:tcPr>
            <w:tcW w:w="1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AD4C74" w:rsidRPr="008C2E5A" w:rsidRDefault="008C2E5A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Ilíaca Interna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D4C74" w:rsidRPr="008C2E5A" w:rsidRDefault="00DF23D0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AIC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D4C74" w:rsidRPr="008C2E5A" w:rsidRDefault="00F5292A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Medial sobre la línea terminal y desciende dentro de la cavidad pélvica; forma división anterior y posterior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91894" w:rsidRDefault="00591894" w:rsidP="00591894">
            <w:pPr>
              <w:jc w:val="center"/>
              <w:rPr>
                <w:sz w:val="20"/>
              </w:rPr>
            </w:pPr>
            <w:r w:rsidRPr="00855FF1">
              <w:rPr>
                <w:b/>
                <w:sz w:val="20"/>
              </w:rPr>
              <w:t>Principal arteria de la pelvis</w:t>
            </w:r>
            <w:r>
              <w:rPr>
                <w:sz w:val="20"/>
              </w:rPr>
              <w:t>.</w:t>
            </w:r>
          </w:p>
          <w:p w:rsidR="00AD4C74" w:rsidRPr="008C2E5A" w:rsidRDefault="00591894" w:rsidP="00A478C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Órganos pélvicos, </w:t>
            </w:r>
            <w:r w:rsidR="00A478CC">
              <w:rPr>
                <w:sz w:val="20"/>
              </w:rPr>
              <w:t>músculos glúteos y periné</w:t>
            </w:r>
          </w:p>
        </w:tc>
        <w:tc>
          <w:tcPr>
            <w:tcW w:w="204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D4C74" w:rsidRPr="008C2E5A" w:rsidRDefault="00AD4C74" w:rsidP="0051542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1894" w:rsidRPr="008C2E5A" w:rsidRDefault="00591894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cm de longitud. Se inicia en la bifurcación de la AIC a nivel de L5-S1</w:t>
            </w:r>
          </w:p>
        </w:tc>
      </w:tr>
      <w:tr w:rsidR="00F5292A" w:rsidRPr="008C2E5A" w:rsidTr="00D81EC8">
        <w:tc>
          <w:tcPr>
            <w:tcW w:w="12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8C2E5A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División Anterior de  la Ilíaca Interna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A478CC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AII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A478CC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Anterior por la pared lateral de la pelvis, se divide en Arterias viscerales, obturatriz y pudenda </w:t>
            </w:r>
            <w:r w:rsidR="001028B9">
              <w:rPr>
                <w:sz w:val="20"/>
              </w:rPr>
              <w:t>interna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A478CC" w:rsidP="00A478C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Vísceras pélvicas, músculos del compartimiento superior medial del muslo y periné </w:t>
            </w:r>
          </w:p>
        </w:tc>
        <w:tc>
          <w:tcPr>
            <w:tcW w:w="204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AD4C74" w:rsidP="0051542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4C74" w:rsidRPr="008C2E5A" w:rsidRDefault="0075732C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Inicia en el borde superior del agujero ciático.</w:t>
            </w:r>
          </w:p>
        </w:tc>
      </w:tr>
      <w:tr w:rsidR="00F5292A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8C2E5A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Umbilical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98665A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anterior de la Ilíaca Interna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98665A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Da lugar a las arterias vesicales superior y se oblitera en el </w:t>
            </w:r>
            <w:r w:rsidRPr="00DB3CB0">
              <w:rPr>
                <w:sz w:val="20"/>
                <w:u w:val="single"/>
              </w:rPr>
              <w:t>ligamento umbilical medial</w:t>
            </w:r>
            <w:r>
              <w:rPr>
                <w:sz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98665A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Cara superior de la vejiga urinaria, a veces conducto deferente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9D12C7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Porción permeable de arteria umbilical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4C74" w:rsidRDefault="00DB3CB0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Principal prolongación de las AII antes del nacimiento</w:t>
            </w:r>
          </w:p>
          <w:p w:rsidR="00DB3CB0" w:rsidRPr="008C2E5A" w:rsidRDefault="00DB3CB0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Transporta sangre pobre en oxígeno y nutrientes hasta la placenta (prenatal)</w:t>
            </w:r>
          </w:p>
        </w:tc>
      </w:tr>
      <w:tr w:rsidR="00F5292A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8C2E5A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Vesical Superior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5367EC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anterior de la Ilíaca Interna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9D12C7" w:rsidP="006758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Múltiple</w:t>
            </w:r>
            <w:r w:rsidR="006758ED">
              <w:rPr>
                <w:sz w:val="20"/>
              </w:rPr>
              <w:t>; pasa hacia la cara</w:t>
            </w:r>
            <w:r w:rsidR="00D63E96">
              <w:rPr>
                <w:sz w:val="20"/>
              </w:rPr>
              <w:t xml:space="preserve"> </w:t>
            </w:r>
            <w:r w:rsidR="006758ED">
              <w:rPr>
                <w:sz w:val="20"/>
              </w:rPr>
              <w:t>superior de la vejiga urinaria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6758ED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Cara superior de la vejiga urinal, conducto deferente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Default="006758ED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Vesical Inferior (hombres)</w:t>
            </w:r>
          </w:p>
          <w:p w:rsidR="006758ED" w:rsidRPr="008C2E5A" w:rsidRDefault="006758ED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4C74" w:rsidRPr="008C2E5A" w:rsidRDefault="00AD4C74" w:rsidP="00515428">
            <w:pPr>
              <w:jc w:val="center"/>
              <w:rPr>
                <w:sz w:val="20"/>
              </w:rPr>
            </w:pPr>
          </w:p>
        </w:tc>
      </w:tr>
      <w:tr w:rsidR="00F5292A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D4C74" w:rsidRPr="008C2E5A" w:rsidRDefault="008C2E5A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lastRenderedPageBreak/>
              <w:t>Obturatriz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5367EC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anterior de la Ilíaca Interna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Default="006758ED" w:rsidP="006758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Sobre la fascia obturatriz de la pared lateral y  conducto obturador</w:t>
            </w:r>
            <w:r w:rsidR="00D63E96">
              <w:rPr>
                <w:sz w:val="20"/>
              </w:rPr>
              <w:t>.</w:t>
            </w:r>
          </w:p>
          <w:p w:rsidR="00D63E96" w:rsidRPr="008C2E5A" w:rsidRDefault="00D63E96" w:rsidP="006758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Entre el nervio y vena obturatriz.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Pr="008C2E5A" w:rsidRDefault="006758ED" w:rsidP="006758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Músc</w:t>
            </w:r>
            <w:r w:rsidR="00D63E96">
              <w:rPr>
                <w:sz w:val="20"/>
              </w:rPr>
              <w:t>u</w:t>
            </w:r>
            <w:r>
              <w:rPr>
                <w:sz w:val="20"/>
              </w:rPr>
              <w:t>los pélvicos, arteria nutricia del ilion, fémur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C74" w:rsidRDefault="006758ED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Epigástrica inferior (rama púbica)</w:t>
            </w:r>
          </w:p>
          <w:p w:rsidR="006758ED" w:rsidRPr="008C2E5A" w:rsidRDefault="006758ED" w:rsidP="006758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Umbilical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4C74" w:rsidRDefault="00D63E96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Nace cerca de la arteria umbilical, donde cruza el uréter.</w:t>
            </w:r>
          </w:p>
          <w:p w:rsidR="009A197E" w:rsidRDefault="009A197E" w:rsidP="00515428">
            <w:pPr>
              <w:jc w:val="center"/>
              <w:rPr>
                <w:sz w:val="20"/>
              </w:rPr>
            </w:pPr>
          </w:p>
          <w:p w:rsidR="009A197E" w:rsidRPr="008C2E5A" w:rsidRDefault="009A197E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La arteria hipogástrica inferior nace un 20% de arteria obturatriz accesoria o aberrante.</w:t>
            </w:r>
          </w:p>
        </w:tc>
      </w:tr>
      <w:tr w:rsidR="008708A1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708A1" w:rsidRPr="008C2E5A" w:rsidRDefault="008708A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Vesical Inferior</w:t>
            </w:r>
            <w:r>
              <w:rPr>
                <w:b/>
                <w:sz w:val="20"/>
              </w:rPr>
              <w:t xml:space="preserve"> (hombre)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Pr="008C2E5A" w:rsidRDefault="005367EC" w:rsidP="008708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anterior de la Ilíaca Interna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3E96" w:rsidRPr="008C2E5A" w:rsidRDefault="008708A1" w:rsidP="00D63E9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Subperitoneal en el </w:t>
            </w:r>
            <w:r w:rsidR="00D63E96">
              <w:rPr>
                <w:sz w:val="20"/>
              </w:rPr>
              <w:t>ligamento lateral de la vejiga.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Pr="008C2E5A" w:rsidRDefault="008708A1" w:rsidP="006D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Cara inferior de la vejiga, porción pélvica del uréter, próstata y vesículas seminales; conducto deferente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Pr="008C2E5A" w:rsidRDefault="008708A1" w:rsidP="006D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Vesical Superior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08A1" w:rsidRPr="008C2E5A" w:rsidRDefault="00AE4716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  <w:r w:rsidR="008708A1">
              <w:rPr>
                <w:sz w:val="20"/>
              </w:rPr>
              <w:t xml:space="preserve">a origen a la arteria </w:t>
            </w:r>
            <w:r w:rsidR="005367EC">
              <w:rPr>
                <w:sz w:val="20"/>
              </w:rPr>
              <w:t>prostática</w:t>
            </w:r>
            <w:r w:rsidR="008708A1">
              <w:rPr>
                <w:sz w:val="20"/>
              </w:rPr>
              <w:t xml:space="preserve"> y arteria del conducto deferente</w:t>
            </w:r>
            <w:r>
              <w:rPr>
                <w:sz w:val="20"/>
              </w:rPr>
              <w:t xml:space="preserve"> (Arteria Vaginal en la mujer)</w:t>
            </w:r>
          </w:p>
        </w:tc>
      </w:tr>
      <w:tr w:rsidR="008708A1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708A1" w:rsidRPr="008C2E5A" w:rsidRDefault="008708A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Conducto Deferente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Pr="008C2E5A" w:rsidRDefault="005367EC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anterior de la Ilíaca Interna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Pr="008C2E5A" w:rsidRDefault="001F2B99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Subperitoneal hasta el conducto deferente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Pr="008C2E5A" w:rsidRDefault="001F2B99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Conducto deferente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Pr="008C2E5A" w:rsidRDefault="001F2B99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testicular y arteria cremastérica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08A1" w:rsidRPr="008C2E5A" w:rsidRDefault="00C25FDA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homóloga de la arteria uterina</w:t>
            </w:r>
            <w:bookmarkStart w:id="0" w:name="_GoBack"/>
            <w:bookmarkEnd w:id="0"/>
          </w:p>
        </w:tc>
      </w:tr>
      <w:tr w:rsidR="008708A1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708A1" w:rsidRPr="008C2E5A" w:rsidRDefault="008708A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Ramas Prostáticas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Pr="008C2E5A" w:rsidRDefault="005367EC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anterior de la Ilíaca Interna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Pr="008C2E5A" w:rsidRDefault="00EA1163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Desciende por las </w:t>
            </w:r>
            <w:r w:rsidR="00AE3428">
              <w:rPr>
                <w:sz w:val="20"/>
              </w:rPr>
              <w:t>caras posterolaterales de la próstata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Pr="008C2E5A" w:rsidRDefault="00AE342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Próstata y uretra prostática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Pr="008C2E5A" w:rsidRDefault="00AE3428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Perineal profunda (pudenda interna)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08A1" w:rsidRPr="008C2E5A" w:rsidRDefault="008708A1" w:rsidP="00515428">
            <w:pPr>
              <w:jc w:val="center"/>
              <w:rPr>
                <w:sz w:val="20"/>
              </w:rPr>
            </w:pPr>
          </w:p>
        </w:tc>
      </w:tr>
      <w:tr w:rsidR="008708A1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708A1" w:rsidRPr="008C2E5A" w:rsidRDefault="008708A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Uterina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Default="005367EC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anterior de la Ilíaca Interna</w:t>
            </w:r>
          </w:p>
          <w:p w:rsidR="00B921B0" w:rsidRPr="008C2E5A" w:rsidRDefault="00B921B0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(puede originarse de arteria umbilical)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Default="002E55FB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Anteromedial en la base del ligamento ancho/cardinal superior; </w:t>
            </w:r>
          </w:p>
          <w:p w:rsidR="002E55FB" w:rsidRPr="00B921B0" w:rsidRDefault="002E55FB" w:rsidP="00A31354">
            <w:pPr>
              <w:jc w:val="center"/>
              <w:rPr>
                <w:b/>
                <w:sz w:val="20"/>
              </w:rPr>
            </w:pPr>
            <w:r w:rsidRPr="00B921B0">
              <w:rPr>
                <w:b/>
                <w:sz w:val="20"/>
              </w:rPr>
              <w:t xml:space="preserve">Cruza el uréter superiormente </w:t>
            </w:r>
            <w:r w:rsidR="00A31354" w:rsidRPr="00A31354">
              <w:rPr>
                <w:sz w:val="20"/>
              </w:rPr>
              <w:t>(</w:t>
            </w:r>
            <w:r w:rsidR="00A31354">
              <w:rPr>
                <w:sz w:val="20"/>
              </w:rPr>
              <w:t>el agua [uréter] pasa bajo el puente [Arteria uterina])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Default="002E55FB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Útero, ligamentos del útero, porción medial de la trompa tubárica y ovario.</w:t>
            </w:r>
          </w:p>
          <w:p w:rsidR="002E55FB" w:rsidRPr="008C2E5A" w:rsidRDefault="002E55FB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Porción superior de la vagina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08A1" w:rsidRDefault="002E55FB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ovárica (ramas tubáricas y ováricas)</w:t>
            </w:r>
          </w:p>
          <w:p w:rsidR="002E55FB" w:rsidRPr="008C2E5A" w:rsidRDefault="002E55FB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1B0" w:rsidRDefault="00B921B0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Da una </w:t>
            </w:r>
            <w:r w:rsidRPr="00B02482">
              <w:rPr>
                <w:b/>
                <w:sz w:val="20"/>
              </w:rPr>
              <w:t>rama vaginal</w:t>
            </w:r>
            <w:r w:rsidR="00B02482">
              <w:rPr>
                <w:sz w:val="20"/>
              </w:rPr>
              <w:t xml:space="preserve"> descendente pequeña y una </w:t>
            </w:r>
            <w:r w:rsidR="00B02482" w:rsidRPr="00B02482">
              <w:rPr>
                <w:sz w:val="20"/>
                <w:u w:val="single"/>
              </w:rPr>
              <w:t>rama ascendente</w:t>
            </w:r>
            <w:r w:rsidR="00B02482">
              <w:rPr>
                <w:sz w:val="20"/>
              </w:rPr>
              <w:t xml:space="preserve"> que se bifurca en </w:t>
            </w:r>
            <w:r w:rsidR="00B02482" w:rsidRPr="00B02482">
              <w:rPr>
                <w:b/>
                <w:sz w:val="20"/>
              </w:rPr>
              <w:t>rama ovárica y tubárica</w:t>
            </w:r>
            <w:r>
              <w:rPr>
                <w:sz w:val="20"/>
              </w:rPr>
              <w:t>.</w:t>
            </w:r>
          </w:p>
          <w:p w:rsidR="00B921B0" w:rsidRDefault="00B921B0" w:rsidP="00515428">
            <w:pPr>
              <w:jc w:val="center"/>
              <w:rPr>
                <w:sz w:val="20"/>
              </w:rPr>
            </w:pPr>
          </w:p>
          <w:p w:rsidR="008708A1" w:rsidRPr="008C2E5A" w:rsidRDefault="00B921B0" w:rsidP="00F757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 hom</w:t>
            </w:r>
            <w:r w:rsidR="00F757EE">
              <w:rPr>
                <w:sz w:val="20"/>
              </w:rPr>
              <w:t>ó</w:t>
            </w:r>
            <w:r>
              <w:rPr>
                <w:sz w:val="20"/>
              </w:rPr>
              <w:t>loga de la</w:t>
            </w:r>
            <w:r w:rsidR="00B02482">
              <w:rPr>
                <w:sz w:val="20"/>
              </w:rPr>
              <w:t xml:space="preserve"> arteria del conducto deferente.</w:t>
            </w:r>
          </w:p>
        </w:tc>
      </w:tr>
      <w:tr w:rsidR="003D0421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Vaginal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anterior de la Ilíaca Interna</w:t>
            </w:r>
          </w:p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(Arteria Uterina)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Default="003D0421" w:rsidP="006D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Rama vaginal (desciende sobre la vagina) </w:t>
            </w:r>
          </w:p>
          <w:p w:rsidR="003D0421" w:rsidRPr="008C2E5A" w:rsidRDefault="003D0421" w:rsidP="006D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Rama vesical inferior (llega a la vejiga)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Default="003D0421" w:rsidP="00515428">
            <w:pPr>
              <w:jc w:val="center"/>
              <w:rPr>
                <w:sz w:val="20"/>
              </w:rPr>
            </w:pPr>
            <w:r w:rsidRPr="00F757EE">
              <w:rPr>
                <w:b/>
                <w:sz w:val="20"/>
              </w:rPr>
              <w:t>Rama vaginal</w:t>
            </w:r>
            <w:r>
              <w:rPr>
                <w:sz w:val="20"/>
              </w:rPr>
              <w:t>: porción inferior de la vagina, bulbo vestibular y recto.</w:t>
            </w:r>
          </w:p>
          <w:p w:rsidR="003D0421" w:rsidRPr="008C2E5A" w:rsidRDefault="003D0421" w:rsidP="003D0421">
            <w:pPr>
              <w:jc w:val="center"/>
              <w:rPr>
                <w:sz w:val="20"/>
              </w:rPr>
            </w:pPr>
            <w:r w:rsidRPr="00F757EE">
              <w:rPr>
                <w:b/>
                <w:sz w:val="20"/>
              </w:rPr>
              <w:t>Rama vesical</w:t>
            </w:r>
            <w:r>
              <w:rPr>
                <w:sz w:val="20"/>
              </w:rPr>
              <w:t xml:space="preserve"> </w:t>
            </w:r>
            <w:r w:rsidRPr="00F757EE">
              <w:rPr>
                <w:b/>
                <w:sz w:val="20"/>
              </w:rPr>
              <w:t>inferior</w:t>
            </w:r>
            <w:r>
              <w:rPr>
                <w:sz w:val="20"/>
              </w:rPr>
              <w:t>: fondo de la vejiga urinaria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Rama vaginal de la arteria uterina</w:t>
            </w:r>
          </w:p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Vesical Superior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0421" w:rsidRPr="008C2E5A" w:rsidRDefault="00F757EE" w:rsidP="00F757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Homóloga de la Arteria vesical inferior del hombre.</w:t>
            </w:r>
          </w:p>
        </w:tc>
      </w:tr>
      <w:tr w:rsidR="003D0421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Pudenda Interna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anterior de la Ilíaca Interna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Abandona la pelvis a través de la porción </w:t>
            </w:r>
            <w:r w:rsidRPr="00502AAD">
              <w:rPr>
                <w:b/>
                <w:sz w:val="20"/>
              </w:rPr>
              <w:t>infrapiriforme del agujero ciático mayor</w:t>
            </w:r>
            <w:r>
              <w:rPr>
                <w:sz w:val="20"/>
              </w:rPr>
              <w:t xml:space="preserve"> y entra en el periné (fosa isquioanal) pasan el </w:t>
            </w:r>
            <w:r w:rsidRPr="00502AAD">
              <w:rPr>
                <w:b/>
                <w:sz w:val="20"/>
              </w:rPr>
              <w:t>agujero ciático menor</w:t>
            </w:r>
            <w:r>
              <w:rPr>
                <w:sz w:val="20"/>
              </w:rPr>
              <w:t>, pasa al triángulo urogenital atravesando el conducto pudendo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principal del periné, incluyendo los músculos y la piel de los triángulos anal y urogenital, cuerpos eréctiles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umbilical</w:t>
            </w:r>
          </w:p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Ramas prostáticas de la arteria vesical inferior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0421" w:rsidRDefault="00502AAD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Mayor en el hombre.</w:t>
            </w:r>
          </w:p>
          <w:p w:rsidR="00502AAD" w:rsidRDefault="00177E8B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Se divide en la </w:t>
            </w:r>
            <w:r w:rsidRPr="00177E8B">
              <w:rPr>
                <w:b/>
                <w:sz w:val="20"/>
              </w:rPr>
              <w:t>arteria perineal y arterias dorsales del pene o clítoris</w:t>
            </w:r>
            <w:r>
              <w:rPr>
                <w:sz w:val="20"/>
              </w:rPr>
              <w:t>.</w:t>
            </w:r>
          </w:p>
          <w:p w:rsidR="00502AAD" w:rsidRDefault="00502AAD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Pasa junto a la vena pudenda interna y ramos del nervio pudendo a través del conducto pudendo de  la pared lateral de la </w:t>
            </w:r>
            <w:r w:rsidRPr="00502AAD">
              <w:rPr>
                <w:b/>
                <w:sz w:val="20"/>
              </w:rPr>
              <w:t>fosa isquioanal</w:t>
            </w:r>
            <w:r>
              <w:rPr>
                <w:sz w:val="20"/>
              </w:rPr>
              <w:t>.</w:t>
            </w:r>
          </w:p>
          <w:p w:rsidR="00D81EC8" w:rsidRPr="008C2E5A" w:rsidRDefault="00D81EC8" w:rsidP="00515428">
            <w:pPr>
              <w:jc w:val="center"/>
              <w:rPr>
                <w:sz w:val="20"/>
              </w:rPr>
            </w:pPr>
          </w:p>
        </w:tc>
      </w:tr>
      <w:tr w:rsidR="003D0421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Rectal Media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anterior de la Ilíaca Interna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Desciende por la pelvis hasta la porción inferior del recto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Pr="008C2E5A" w:rsidRDefault="003D0421" w:rsidP="003D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Porción inferior del recto, Vesículas seminales y próstata (vagina)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Arterias rectales superiores e inferiores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0421" w:rsidRPr="008C2E5A" w:rsidRDefault="00502AAD" w:rsidP="00802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 origina de la AII independiente o junto a la Arteria vesical inferior o arteria pudenda interna</w:t>
            </w:r>
          </w:p>
        </w:tc>
      </w:tr>
      <w:tr w:rsidR="003D0421" w:rsidRPr="008C2E5A" w:rsidTr="00D81EC8">
        <w:tc>
          <w:tcPr>
            <w:tcW w:w="12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lastRenderedPageBreak/>
              <w:t>Glútea Inferior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anterior de la Ilíaca Interna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4103F" w:rsidRDefault="0014103F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Pasa posterior entre S2 y S3.</w:t>
            </w:r>
          </w:p>
          <w:p w:rsidR="0014103F" w:rsidRDefault="0014103F" w:rsidP="00515428">
            <w:pPr>
              <w:jc w:val="center"/>
              <w:rPr>
                <w:sz w:val="20"/>
              </w:rPr>
            </w:pPr>
          </w:p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Abandona la pelvis a través de la porción infrapiriforme del agujero ciático mayor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Diafragma pélvico (coccígeo y elevador del ano), piriforme, cuadrado femoral, porción superior de los isquiotibiales, glúteo mayor y nervio ciático.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D0421" w:rsidRPr="008C2E5A" w:rsidRDefault="003D0421" w:rsidP="008702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Arteria femoral profunda (</w:t>
            </w:r>
            <w:r w:rsidR="0087028D">
              <w:rPr>
                <w:sz w:val="20"/>
              </w:rPr>
              <w:t>arterias circunflejas femorales medial y lateral.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0421" w:rsidRPr="008C2E5A" w:rsidRDefault="0014103F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Rama terminal de mayor tamaño de la división anterior de la AII.</w:t>
            </w:r>
          </w:p>
        </w:tc>
      </w:tr>
      <w:tr w:rsidR="003D0421" w:rsidRPr="008C2E5A" w:rsidTr="00D81EC8">
        <w:tc>
          <w:tcPr>
            <w:tcW w:w="129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División posterior de la Ilíaca Interna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3D0421" w:rsidRPr="008C2E5A" w:rsidRDefault="0087028D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AII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vAlign w:val="center"/>
          </w:tcPr>
          <w:p w:rsidR="003D0421" w:rsidRPr="008C2E5A" w:rsidRDefault="00BB70F2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Posteriormente y emite ramas parietales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:rsidR="003D0421" w:rsidRPr="008C2E5A" w:rsidRDefault="00BB70F2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Pared de la Pelvis y región Glútea</w:t>
            </w:r>
          </w:p>
        </w:tc>
        <w:tc>
          <w:tcPr>
            <w:tcW w:w="2041" w:type="dxa"/>
            <w:tcBorders>
              <w:top w:val="single" w:sz="18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D0421" w:rsidRDefault="00DB3CB0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Inicia en el borde superior del agujero ciático.</w:t>
            </w:r>
          </w:p>
          <w:p w:rsidR="00AE3742" w:rsidRPr="008C2E5A" w:rsidRDefault="00AE3742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 tres ramas Iliolumbar, Sacras Laterales y Glútea Superior</w:t>
            </w:r>
          </w:p>
        </w:tc>
      </w:tr>
      <w:tr w:rsidR="003D0421" w:rsidRPr="008C2E5A" w:rsidTr="00D81EC8">
        <w:tc>
          <w:tcPr>
            <w:tcW w:w="1295" w:type="dxa"/>
            <w:tcBorders>
              <w:left w:val="single" w:sz="18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Iliolumbar</w:t>
            </w:r>
          </w:p>
        </w:tc>
        <w:tc>
          <w:tcPr>
            <w:tcW w:w="1417" w:type="dxa"/>
            <w:vAlign w:val="center"/>
          </w:tcPr>
          <w:p w:rsidR="003D0421" w:rsidRPr="008C2E5A" w:rsidRDefault="003D0421" w:rsidP="005367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posterior de la Ilíaca Interna</w:t>
            </w:r>
          </w:p>
        </w:tc>
        <w:tc>
          <w:tcPr>
            <w:tcW w:w="2835" w:type="dxa"/>
            <w:vAlign w:val="center"/>
          </w:tcPr>
          <w:p w:rsidR="003D0421" w:rsidRDefault="00BB70F2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Anterior a la articulación sacroilíaca y posterior a los vasos ilíacos comunes y psoas mayor; </w:t>
            </w:r>
          </w:p>
          <w:p w:rsidR="00736A82" w:rsidRPr="008C2E5A" w:rsidRDefault="00736A82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Gira hacia la fosa ilíaca.</w:t>
            </w:r>
          </w:p>
        </w:tc>
        <w:tc>
          <w:tcPr>
            <w:tcW w:w="1984" w:type="dxa"/>
            <w:vAlign w:val="center"/>
          </w:tcPr>
          <w:p w:rsidR="003D0421" w:rsidRPr="008C2E5A" w:rsidRDefault="00BB70F2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Psoas Mayor, ilíaco y cuadrado lumbar; cola de caballo en el conducto verteb</w:t>
            </w:r>
            <w:r w:rsidR="0014103F">
              <w:rPr>
                <w:sz w:val="20"/>
              </w:rPr>
              <w:t>ral</w:t>
            </w:r>
            <w:r>
              <w:rPr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3D0421" w:rsidRPr="008C2E5A" w:rsidRDefault="00BB70F2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Artería circunfleja ilíaca y arteria lumbar 4° e inferiores.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3D0421" w:rsidRPr="008C2E5A" w:rsidRDefault="00BB70F2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 divide en ramas ilíacas y lumbares</w:t>
            </w:r>
            <w:r w:rsidR="00893862">
              <w:rPr>
                <w:sz w:val="20"/>
              </w:rPr>
              <w:t xml:space="preserve"> dentro de la fosa ilíaca</w:t>
            </w:r>
          </w:p>
        </w:tc>
      </w:tr>
      <w:tr w:rsidR="003D0421" w:rsidRPr="008C2E5A" w:rsidTr="00D81EC8">
        <w:tc>
          <w:tcPr>
            <w:tcW w:w="1295" w:type="dxa"/>
            <w:tcBorders>
              <w:left w:val="single" w:sz="18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Sacras Laterales (superior e inferior)</w:t>
            </w:r>
          </w:p>
        </w:tc>
        <w:tc>
          <w:tcPr>
            <w:tcW w:w="1417" w:type="dxa"/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posterior de la Ilíaca Interna</w:t>
            </w:r>
          </w:p>
        </w:tc>
        <w:tc>
          <w:tcPr>
            <w:tcW w:w="2835" w:type="dxa"/>
            <w:vAlign w:val="center"/>
          </w:tcPr>
          <w:p w:rsidR="003D0421" w:rsidRPr="008C2E5A" w:rsidRDefault="00A5192F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Sobre la cara anteromedial del piriforme y emite </w:t>
            </w:r>
            <w:r w:rsidRPr="00642FF7">
              <w:rPr>
                <w:b/>
                <w:sz w:val="20"/>
              </w:rPr>
              <w:t>ramas</w:t>
            </w:r>
            <w:r w:rsidR="00642FF7" w:rsidRPr="00642FF7">
              <w:rPr>
                <w:b/>
                <w:sz w:val="20"/>
              </w:rPr>
              <w:t xml:space="preserve"> espinales</w:t>
            </w:r>
            <w:r>
              <w:rPr>
                <w:sz w:val="20"/>
              </w:rPr>
              <w:t xml:space="preserve"> para los agujeros sacros pélvicos</w:t>
            </w:r>
          </w:p>
        </w:tc>
        <w:tc>
          <w:tcPr>
            <w:tcW w:w="1984" w:type="dxa"/>
            <w:vAlign w:val="center"/>
          </w:tcPr>
          <w:p w:rsidR="003D0421" w:rsidRPr="008C2E5A" w:rsidRDefault="00A5192F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Piriforme, estructuras del conducto sacro, erector de la columna y piel suprayacente</w:t>
            </w:r>
          </w:p>
        </w:tc>
        <w:tc>
          <w:tcPr>
            <w:tcW w:w="2041" w:type="dxa"/>
            <w:vAlign w:val="center"/>
          </w:tcPr>
          <w:p w:rsidR="003D0421" w:rsidRPr="008C2E5A" w:rsidRDefault="00A5192F" w:rsidP="00A5192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Arterias sacras mediales 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</w:p>
        </w:tc>
      </w:tr>
      <w:tr w:rsidR="003D0421" w:rsidRPr="008C2E5A" w:rsidTr="00D81EC8">
        <w:tc>
          <w:tcPr>
            <w:tcW w:w="129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b/>
                <w:sz w:val="20"/>
              </w:rPr>
            </w:pPr>
            <w:r w:rsidRPr="008C2E5A">
              <w:rPr>
                <w:b/>
                <w:sz w:val="20"/>
              </w:rPr>
              <w:t>Glútea Superior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3D0421" w:rsidRPr="008C2E5A" w:rsidRDefault="003D0421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División posterior de la Ilíaca Interna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vAlign w:val="center"/>
          </w:tcPr>
          <w:p w:rsidR="003D0421" w:rsidRPr="008C2E5A" w:rsidRDefault="00A5192F" w:rsidP="00A519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Entre el tronco lumbosacro y el ramo anterior del nervio S1, abandona la pelvis a través la porción suprapiriforme del agüero ciático mayor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:rsidR="003D0421" w:rsidRPr="008C2E5A" w:rsidRDefault="00A5192F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Piriforme, 3 músculos glúteos y tensor de la fascia lata</w:t>
            </w:r>
          </w:p>
        </w:tc>
        <w:tc>
          <w:tcPr>
            <w:tcW w:w="2041" w:type="dxa"/>
            <w:tcBorders>
              <w:bottom w:val="single" w:sz="18" w:space="0" w:color="auto"/>
            </w:tcBorders>
            <w:vAlign w:val="center"/>
          </w:tcPr>
          <w:p w:rsidR="003D0421" w:rsidRPr="008C2E5A" w:rsidRDefault="00A5192F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Sacra lateral, glútea inferior, pudenda interna, circunfleja, femoral profunda, circunfleja femoral lateral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D0421" w:rsidRPr="008C2E5A" w:rsidRDefault="00385E49" w:rsidP="005154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Rama mayor de la división posterior.</w:t>
            </w:r>
          </w:p>
        </w:tc>
      </w:tr>
    </w:tbl>
    <w:p w:rsidR="00E135A9" w:rsidRPr="00E135A9" w:rsidRDefault="00D81EC8" w:rsidP="00E135A9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4144" behindDoc="0" locked="0" layoutInCell="1" allowOverlap="1" wp14:anchorId="011DBD50" wp14:editId="6CF44E12">
            <wp:simplePos x="0" y="0"/>
            <wp:positionH relativeFrom="column">
              <wp:posOffset>-160020</wp:posOffset>
            </wp:positionH>
            <wp:positionV relativeFrom="paragraph">
              <wp:posOffset>90170</wp:posOffset>
            </wp:positionV>
            <wp:extent cx="6421755" cy="332232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21755" cy="332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35A9" w:rsidRPr="00E135A9" w:rsidRDefault="00E135A9" w:rsidP="00E135A9">
      <w:pPr>
        <w:rPr>
          <w:sz w:val="22"/>
        </w:rPr>
      </w:pPr>
    </w:p>
    <w:p w:rsidR="00E135A9" w:rsidRPr="00E135A9" w:rsidRDefault="00E135A9" w:rsidP="00E135A9">
      <w:pPr>
        <w:rPr>
          <w:sz w:val="22"/>
        </w:rPr>
      </w:pPr>
    </w:p>
    <w:p w:rsidR="00E135A9" w:rsidRP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D81EC8" w:rsidP="00E135A9">
      <w:pPr>
        <w:rPr>
          <w:sz w:val="22"/>
        </w:rPr>
      </w:pPr>
    </w:p>
    <w:p w:rsidR="00D81EC8" w:rsidRDefault="009153D0" w:rsidP="00E135A9">
      <w:pPr>
        <w:rPr>
          <w:sz w:val="22"/>
        </w:rPr>
      </w:pPr>
      <w:r>
        <w:rPr>
          <w:noProof/>
          <w:lang w:val="es-GT" w:eastAsia="es-GT"/>
        </w:rPr>
        <w:lastRenderedPageBreak/>
        <mc:AlternateContent>
          <mc:Choice Requires="wpg">
            <w:drawing>
              <wp:anchor distT="0" distB="0" distL="114300" distR="114300" simplePos="0" relativeHeight="251676159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-489585</wp:posOffset>
                </wp:positionV>
                <wp:extent cx="6296025" cy="5191125"/>
                <wp:effectExtent l="0" t="0" r="9525" b="9525"/>
                <wp:wrapSquare wrapText="bothSides"/>
                <wp:docPr id="6" name="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5191125"/>
                          <a:chOff x="0" y="0"/>
                          <a:chExt cx="6296025" cy="5191125"/>
                        </a:xfrm>
                      </wpg:grpSpPr>
                      <pic:pic xmlns:pic="http://schemas.openxmlformats.org/drawingml/2006/picture">
                        <pic:nvPicPr>
                          <pic:cNvPr id="22" name="Imagen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625" y="3781425"/>
                            <a:ext cx="6143625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5" t="10865" r="1867" b="13532"/>
                          <a:stretch/>
                        </pic:blipFill>
                        <pic:spPr bwMode="auto">
                          <a:xfrm>
                            <a:off x="0" y="0"/>
                            <a:ext cx="6296025" cy="378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6 Grupo" o:spid="_x0000_s1026" style="position:absolute;margin-left:9pt;margin-top:-38.55pt;width:495.75pt;height:408.75pt;z-index:251676159" coordsize="62960,51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2" o:spid="_x0000_s1027" type="#_x0000_t75" style="position:absolute;left:476;top:37814;width:61436;height:14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EAcrDAAAA2wAAAA8AAABkcnMvZG93bnJldi54bWxEj0FLAzEUhO+C/yE8wYvYxD2IrE2LFCq9&#10;FNla2utj88wGNy/L5tld/70RBI/DzHzDLNdz7NWFxhwSW3hYGFDEbXKBvYXj+/b+CVQWZId9YrLw&#10;TRnWq+urJdYuTdzQ5SBeFQjnGi10IkOtdW47ipgXaSAu3kcaI0qRo9duxKnAY68rYx51xMBlocOB&#10;Nh21n4evaKEZmhDMSfx5++Zf7zaTmHPYW3t7M788gxKa5T/81945C1UFv1/KD9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MQBysMAAADbAAAADwAAAAAAAAAAAAAAAACf&#10;AgAAZHJzL2Rvd25yZXYueG1sUEsFBgAAAAAEAAQA9wAAAI8DAAAAAA==&#10;">
                  <v:imagedata r:id="rId11" o:title=""/>
                  <v:path arrowok="t"/>
                </v:shape>
                <v:shape id="Imagen 5" o:spid="_x0000_s1028" type="#_x0000_t75" style="position:absolute;width:62960;height:37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dlizEAAAA2gAAAA8AAABkcnMvZG93bnJldi54bWxEj0FrAjEUhO+F/ofwhN5q1qKlrEaRBYsU&#10;PKilvT42z83q5mVJ0nX11xtB6HGYmW+Y2aK3jejIh9qxgtEwA0FcOl1zpeB7v3r9ABEissbGMSm4&#10;UIDF/Plphrl2Z95St4uVSBAOOSowMba5lKE0ZDEMXUucvIPzFmOSvpLa4znBbSPfsuxdWqw5LRhs&#10;qTBUnnZ/VoH/HW2+xmb8c/2sjsdic7qsunWh1MugX05BROrjf/jRXmsFE7hfSTdAz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dlizEAAAA2gAAAA8AAAAAAAAAAAAAAAAA&#10;nwIAAGRycy9kb3ducmV2LnhtbFBLBQYAAAAABAAEAPcAAACQAwAAAAA=&#10;">
                  <v:imagedata r:id="rId12" o:title="" croptop="7120f" cropbottom="8868f" cropleft="2893f" cropright="1224f"/>
                  <v:path arrowok="t"/>
                </v:shape>
                <w10:wrap type="square"/>
              </v:group>
            </w:pict>
          </mc:Fallback>
        </mc:AlternateContent>
      </w:r>
      <w:r w:rsidR="00814454" w:rsidRPr="00814454">
        <w:rPr>
          <w:noProof/>
          <w:lang w:val="es-GT" w:eastAsia="es-GT"/>
        </w:rPr>
        <w:t xml:space="preserve"> </w:t>
      </w:r>
      <w:r w:rsidR="00D81EC8" w:rsidRPr="00D81EC8">
        <w:rPr>
          <w:noProof/>
          <w:lang w:val="es-GT" w:eastAsia="es-GT"/>
        </w:rPr>
        <w:t xml:space="preserve">   </w:t>
      </w:r>
    </w:p>
    <w:p w:rsidR="00D81EC8" w:rsidRDefault="00D81EC8" w:rsidP="00E135A9">
      <w:pPr>
        <w:rPr>
          <w:sz w:val="22"/>
        </w:rPr>
      </w:pPr>
    </w:p>
    <w:p w:rsidR="00D81EC8" w:rsidRPr="00E135A9" w:rsidRDefault="00D81EC8" w:rsidP="00E135A9">
      <w:pPr>
        <w:rPr>
          <w:sz w:val="22"/>
        </w:rPr>
      </w:pPr>
    </w:p>
    <w:p w:rsidR="00E135A9" w:rsidRP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E135A9" w:rsidRDefault="00E135A9" w:rsidP="00E135A9">
      <w:pPr>
        <w:rPr>
          <w:sz w:val="22"/>
        </w:rPr>
      </w:pPr>
    </w:p>
    <w:p w:rsidR="009A0660" w:rsidRDefault="009A0660" w:rsidP="00E135A9">
      <w:pPr>
        <w:rPr>
          <w:sz w:val="22"/>
        </w:rPr>
      </w:pPr>
    </w:p>
    <w:p w:rsidR="009A0660" w:rsidRDefault="009A0660" w:rsidP="00E135A9">
      <w:pPr>
        <w:rPr>
          <w:sz w:val="22"/>
        </w:rPr>
      </w:pPr>
    </w:p>
    <w:p w:rsidR="009A0660" w:rsidRDefault="009A0660" w:rsidP="00E135A9">
      <w:pPr>
        <w:rPr>
          <w:sz w:val="22"/>
        </w:rPr>
      </w:pPr>
    </w:p>
    <w:p w:rsidR="009A0660" w:rsidRDefault="009A0660" w:rsidP="00E135A9">
      <w:pPr>
        <w:rPr>
          <w:sz w:val="22"/>
        </w:rPr>
      </w:pPr>
    </w:p>
    <w:p w:rsidR="009A0660" w:rsidRDefault="009A0660" w:rsidP="00E135A9">
      <w:pPr>
        <w:rPr>
          <w:sz w:val="22"/>
        </w:rPr>
      </w:pPr>
    </w:p>
    <w:p w:rsidR="009A0660" w:rsidRDefault="009A0660" w:rsidP="00E135A9">
      <w:pPr>
        <w:rPr>
          <w:sz w:val="22"/>
        </w:rPr>
      </w:pPr>
    </w:p>
    <w:p w:rsidR="009A0660" w:rsidRDefault="009A0660" w:rsidP="00E135A9">
      <w:pPr>
        <w:rPr>
          <w:sz w:val="22"/>
        </w:rPr>
      </w:pPr>
    </w:p>
    <w:p w:rsidR="009A0660" w:rsidRDefault="009A0660" w:rsidP="00E135A9">
      <w:pPr>
        <w:rPr>
          <w:sz w:val="22"/>
        </w:rPr>
      </w:pPr>
    </w:p>
    <w:p w:rsidR="009A0660" w:rsidRDefault="000A1CA0" w:rsidP="00E135A9">
      <w:pPr>
        <w:rPr>
          <w:sz w:val="22"/>
        </w:rPr>
      </w:pPr>
      <w:r>
        <w:rPr>
          <w:noProof/>
          <w:sz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66943" behindDoc="0" locked="0" layoutInCell="1" allowOverlap="1" wp14:anchorId="1747F635" wp14:editId="3EBD195C">
                <wp:simplePos x="0" y="0"/>
                <wp:positionH relativeFrom="column">
                  <wp:posOffset>-6753225</wp:posOffset>
                </wp:positionH>
                <wp:positionV relativeFrom="paragraph">
                  <wp:posOffset>323850</wp:posOffset>
                </wp:positionV>
                <wp:extent cx="7696200" cy="4638675"/>
                <wp:effectExtent l="0" t="0" r="0" b="9525"/>
                <wp:wrapSquare wrapText="bothSides"/>
                <wp:docPr id="17" name="17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4638675"/>
                          <a:chOff x="0" y="0"/>
                          <a:chExt cx="7696200" cy="4638675"/>
                        </a:xfrm>
                      </wpg:grpSpPr>
                      <pic:pic xmlns:pic="http://schemas.openxmlformats.org/drawingml/2006/picture">
                        <pic:nvPicPr>
                          <pic:cNvPr id="15" name="Imagen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571750" y="2314575"/>
                            <a:ext cx="5057775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81600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Imagen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038725" y="38100"/>
                            <a:ext cx="2657475" cy="235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17 Grupo" o:spid="_x0000_s1026" style="position:absolute;margin-left:-531.75pt;margin-top:25.5pt;width:606pt;height:365.25pt;z-index:251666943" coordsize="76962,46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">
                <v:shape id="Imagen 15" o:spid="_x0000_s1027" type="#_x0000_t75" style="position:absolute;left:25717;top:23145;width:50578;height:23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Cf6LEAAAA2wAAAA8AAABkcnMvZG93bnJldi54bWxEj0GLwjAQhe/C/ocwC940XUFxq1GWRcWL&#10;iLqix7GZbYvNpDSxVn+9EQRvM7w373sznjamEDVVLres4KsbgSBOrM45VfC3m3eGIJxH1lhYJgU3&#10;cjCdfLTGGGt75Q3VW5+KEMIuRgWZ92UspUsyMui6tiQO2r+tDPqwVqnUFV5DuClkL4oG0mDOgZBh&#10;Sb8ZJeftxQTufr3A40qfT9Fef99nTd2Xh7VS7c/mZwTCU+Pf5tf1Uof6fXj+EgaQk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Cf6LEAAAA2wAAAA8AAAAAAAAAAAAAAAAA&#10;nwIAAGRycy9kb3ducmV2LnhtbFBLBQYAAAAABAAEAPcAAACQAwAAAAA=&#10;">
                  <v:imagedata r:id="rId16" o:title=""/>
                  <v:path arrowok="t"/>
                </v:shape>
                <v:shape id="Imagen 14" o:spid="_x0000_s1028" type="#_x0000_t75" style="position:absolute;width:51816;height:23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yFxfCAAAA2wAAAA8AAABkcnMvZG93bnJldi54bWxET9tqwkAQfRf8h2WEvunGtgRJXaVEqoH2&#10;wUs/YMiOSWh2NsmuSfz7bqHg2xzOddbb0dSip85VlhUsFxEI4tzqigsF35eP+QqE88gaa8uk4E4O&#10;tpvpZI2JtgOfqD/7QoQQdgkqKL1vEildXpJBt7ANceCutjPoA+wKqTscQrip5XMUxdJgxaGhxIbS&#10;kvKf880ouJ6yr1TuPo9Z3B9Wbp+37UuNSj3Nxvc3EJ5G/xD/uzMd5r/C3y/h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8hcXwgAAANsAAAAPAAAAAAAAAAAAAAAAAJ8C&#10;AABkcnMvZG93bnJldi54bWxQSwUGAAAAAAQABAD3AAAAjgMAAAAA&#10;">
                  <v:imagedata r:id="rId17" o:title=""/>
                  <v:path arrowok="t"/>
                </v:shape>
                <v:shape id="Imagen 16" o:spid="_x0000_s1029" type="#_x0000_t75" style="position:absolute;left:50387;top:381;width:26575;height:2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9/0zAAAAA2wAAAA8AAABkcnMvZG93bnJldi54bWxET01rwkAQvRf8D8sIvdWNpYQaXUOQlnqs&#10;Gu9jdkyi2dmQ3Wjy792C0Ns83ues0sE04kadqy0rmM8iEMSF1TWXCvLD99snCOeRNTaWScFIDtL1&#10;5GWFibZ33tFt70sRQtglqKDyvk2kdEVFBt3MtsSBO9vOoA+wK6Xu8B7CTSPfoyiWBmsODRW2tKmo&#10;uO57oyA7/n7ki69rb8aTLH6G8tIv8otSr9MhW4LwNPh/8dO91WF+DH+/hAPk+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X3/TMAAAADbAAAADwAAAAAAAAAAAAAAAACfAgAA&#10;ZHJzL2Rvd25yZXYueG1sUEsFBgAAAAAEAAQA9wAAAIw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</w:p>
    <w:p w:rsidR="009A0660" w:rsidRDefault="003301DB" w:rsidP="00E135A9">
      <w:p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71039" behindDoc="0" locked="0" layoutInCell="1" allowOverlap="1" wp14:anchorId="72673DDE" wp14:editId="7DBD6FB8">
            <wp:simplePos x="0" y="0"/>
            <wp:positionH relativeFrom="column">
              <wp:posOffset>3629025</wp:posOffset>
            </wp:positionH>
            <wp:positionV relativeFrom="paragraph">
              <wp:posOffset>-222885</wp:posOffset>
            </wp:positionV>
            <wp:extent cx="3581400" cy="3297555"/>
            <wp:effectExtent l="0" t="0" r="0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1400" cy="329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GT" w:eastAsia="es-GT"/>
        </w:rPr>
        <w:drawing>
          <wp:anchor distT="0" distB="0" distL="114300" distR="114300" simplePos="0" relativeHeight="251673087" behindDoc="0" locked="0" layoutInCell="1" allowOverlap="1" wp14:anchorId="6773F2A2" wp14:editId="66301661">
            <wp:simplePos x="0" y="0"/>
            <wp:positionH relativeFrom="column">
              <wp:posOffset>-171450</wp:posOffset>
            </wp:positionH>
            <wp:positionV relativeFrom="paragraph">
              <wp:posOffset>-137795</wp:posOffset>
            </wp:positionV>
            <wp:extent cx="3705225" cy="3272155"/>
            <wp:effectExtent l="0" t="0" r="9525" b="4445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05225" cy="327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454" w:rsidRPr="00814454">
        <w:rPr>
          <w:noProof/>
          <w:lang w:val="es-GT" w:eastAsia="es-GT"/>
        </w:rPr>
        <w:t xml:space="preserve">  </w:t>
      </w:r>
    </w:p>
    <w:p w:rsidR="009A0660" w:rsidRDefault="003301DB" w:rsidP="009A0660">
      <w:pPr>
        <w:pStyle w:val="Ttulo2"/>
      </w:pPr>
      <w:r>
        <w:rPr>
          <w:noProof/>
          <w:lang w:val="es-GT" w:eastAsia="es-GT"/>
        </w:rPr>
        <w:drawing>
          <wp:anchor distT="0" distB="0" distL="114300" distR="114300" simplePos="0" relativeHeight="251672063" behindDoc="0" locked="0" layoutInCell="1" allowOverlap="1" wp14:anchorId="1273742B" wp14:editId="723C42BA">
            <wp:simplePos x="0" y="0"/>
            <wp:positionH relativeFrom="column">
              <wp:posOffset>3915410</wp:posOffset>
            </wp:positionH>
            <wp:positionV relativeFrom="paragraph">
              <wp:posOffset>119380</wp:posOffset>
            </wp:positionV>
            <wp:extent cx="3164205" cy="3786505"/>
            <wp:effectExtent l="0" t="0" r="0" b="4445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4205" cy="3786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660">
        <w:t>Venas</w:t>
      </w:r>
    </w:p>
    <w:p w:rsidR="009A0660" w:rsidRPr="002E73D6" w:rsidRDefault="006E1F92" w:rsidP="002E73D6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E73D6">
        <w:rPr>
          <w:b/>
          <w:sz w:val="22"/>
        </w:rPr>
        <w:t>Plexos Venosos Pélvicos</w:t>
      </w:r>
      <w:r w:rsidRPr="002E73D6">
        <w:rPr>
          <w:sz w:val="22"/>
        </w:rPr>
        <w:t>: Interconexión de venas que rodean las vísceras de la pelvis.</w:t>
      </w:r>
    </w:p>
    <w:p w:rsidR="006E1F92" w:rsidRPr="002E73D6" w:rsidRDefault="006E1F92" w:rsidP="002E73D6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E73D6">
        <w:rPr>
          <w:sz w:val="22"/>
        </w:rPr>
        <w:t xml:space="preserve">Los plexos de la pelvis menor (rectal, vesical, prostático, uterino y vaginal) se unen y drenan principalmente en </w:t>
      </w:r>
      <w:r w:rsidRPr="002E73D6">
        <w:rPr>
          <w:b/>
          <w:sz w:val="22"/>
        </w:rPr>
        <w:t>tributarias de las VII</w:t>
      </w:r>
      <w:r w:rsidRPr="002E73D6">
        <w:rPr>
          <w:sz w:val="22"/>
        </w:rPr>
        <w:t xml:space="preserve">.; </w:t>
      </w:r>
    </w:p>
    <w:p w:rsidR="006E1F92" w:rsidRPr="002E73D6" w:rsidRDefault="006E1F92" w:rsidP="002E73D6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E73D6">
        <w:rPr>
          <w:sz w:val="22"/>
        </w:rPr>
        <w:t xml:space="preserve">Algunos drenan a través de la </w:t>
      </w:r>
      <w:r w:rsidRPr="002E73D6">
        <w:rPr>
          <w:b/>
          <w:sz w:val="22"/>
        </w:rPr>
        <w:t>vena rectal superior</w:t>
      </w:r>
      <w:r w:rsidRPr="002E73D6">
        <w:rPr>
          <w:sz w:val="22"/>
        </w:rPr>
        <w:t xml:space="preserve"> en la </w:t>
      </w:r>
      <w:r w:rsidRPr="002E73D6">
        <w:rPr>
          <w:sz w:val="22"/>
          <w:u w:val="single"/>
        </w:rPr>
        <w:t>VMI</w:t>
      </w:r>
      <w:r w:rsidRPr="002E73D6">
        <w:rPr>
          <w:sz w:val="22"/>
        </w:rPr>
        <w:t xml:space="preserve"> del sistema porta hepático o a través de las </w:t>
      </w:r>
      <w:r w:rsidRPr="002E73D6">
        <w:rPr>
          <w:b/>
          <w:sz w:val="22"/>
        </w:rPr>
        <w:t>venas sacras laterales</w:t>
      </w:r>
      <w:r w:rsidRPr="002E73D6">
        <w:rPr>
          <w:sz w:val="22"/>
        </w:rPr>
        <w:t xml:space="preserve"> en el </w:t>
      </w:r>
      <w:r w:rsidRPr="002E73D6">
        <w:rPr>
          <w:sz w:val="22"/>
          <w:u w:val="single"/>
        </w:rPr>
        <w:t>plexo venoso vertebral interno</w:t>
      </w:r>
      <w:r w:rsidRPr="002E73D6">
        <w:rPr>
          <w:sz w:val="22"/>
        </w:rPr>
        <w:t>.</w:t>
      </w:r>
    </w:p>
    <w:p w:rsidR="006E1F92" w:rsidRPr="002E73D6" w:rsidRDefault="006E1F92" w:rsidP="002E73D6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E73D6">
        <w:rPr>
          <w:b/>
          <w:sz w:val="22"/>
          <w:u w:val="single"/>
        </w:rPr>
        <w:t>Vías adicionales</w:t>
      </w:r>
      <w:r w:rsidRPr="002E73D6">
        <w:rPr>
          <w:sz w:val="22"/>
        </w:rPr>
        <w:t xml:space="preserve"> menores, son </w:t>
      </w:r>
      <w:r w:rsidRPr="002E73D6">
        <w:rPr>
          <w:b/>
          <w:sz w:val="22"/>
        </w:rPr>
        <w:t>vena sacra media</w:t>
      </w:r>
      <w:r w:rsidRPr="002E73D6">
        <w:rPr>
          <w:sz w:val="22"/>
        </w:rPr>
        <w:t xml:space="preserve"> y </w:t>
      </w:r>
      <w:r w:rsidRPr="002E73D6">
        <w:rPr>
          <w:b/>
          <w:sz w:val="22"/>
        </w:rPr>
        <w:t>venas ováricas</w:t>
      </w:r>
      <w:r w:rsidRPr="002E73D6">
        <w:rPr>
          <w:sz w:val="22"/>
        </w:rPr>
        <w:t xml:space="preserve">. </w:t>
      </w:r>
    </w:p>
    <w:p w:rsidR="009A0660" w:rsidRDefault="009A0660" w:rsidP="002E73D6">
      <w:pPr>
        <w:rPr>
          <w:sz w:val="22"/>
        </w:rPr>
      </w:pPr>
    </w:p>
    <w:p w:rsidR="009A0660" w:rsidRPr="002E73D6" w:rsidRDefault="00A72E9D" w:rsidP="002E73D6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E73D6">
        <w:rPr>
          <w:sz w:val="22"/>
        </w:rPr>
        <w:t>Las VII se forman superiormente al agujero ciático mayor y se sitúan posteroinferiores a las AII.</w:t>
      </w:r>
    </w:p>
    <w:p w:rsidR="00A72E9D" w:rsidRPr="002E73D6" w:rsidRDefault="00A72E9D" w:rsidP="002E73D6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E73D6">
        <w:rPr>
          <w:sz w:val="22"/>
        </w:rPr>
        <w:t>Las venas iliolumbares procedentes de las fosas ilíacas de la pelvis mayor, drenan en las VIC.</w:t>
      </w:r>
    </w:p>
    <w:p w:rsidR="00A72E9D" w:rsidRPr="002E73D6" w:rsidRDefault="00A72E9D" w:rsidP="002E73D6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E73D6">
        <w:rPr>
          <w:b/>
          <w:sz w:val="22"/>
        </w:rPr>
        <w:t>VII + VIE</w:t>
      </w:r>
      <w:r w:rsidRPr="002E73D6">
        <w:rPr>
          <w:sz w:val="22"/>
        </w:rPr>
        <w:t xml:space="preserve"> </w:t>
      </w:r>
      <w:r w:rsidRPr="00A72E9D">
        <w:sym w:font="Wingdings" w:char="F0E0"/>
      </w:r>
      <w:r w:rsidRPr="002E73D6">
        <w:rPr>
          <w:sz w:val="22"/>
        </w:rPr>
        <w:t xml:space="preserve"> </w:t>
      </w:r>
      <w:r w:rsidRPr="002E73D6">
        <w:rPr>
          <w:b/>
          <w:sz w:val="22"/>
        </w:rPr>
        <w:t xml:space="preserve">VIC </w:t>
      </w:r>
      <w:r w:rsidRPr="00A72E9D">
        <w:rPr>
          <w:b/>
        </w:rPr>
        <w:sym w:font="Wingdings" w:char="F0E0"/>
      </w:r>
      <w:r w:rsidRPr="002E73D6">
        <w:rPr>
          <w:b/>
          <w:sz w:val="22"/>
        </w:rPr>
        <w:t xml:space="preserve"> VCI</w:t>
      </w:r>
      <w:r w:rsidRPr="002E73D6">
        <w:rPr>
          <w:sz w:val="22"/>
        </w:rPr>
        <w:t xml:space="preserve"> (a nivel de L4-L5)</w:t>
      </w:r>
    </w:p>
    <w:p w:rsidR="009A0660" w:rsidRDefault="009A0660" w:rsidP="002E73D6">
      <w:pPr>
        <w:rPr>
          <w:sz w:val="22"/>
        </w:rPr>
      </w:pPr>
    </w:p>
    <w:p w:rsidR="009A0660" w:rsidRPr="002E73D6" w:rsidRDefault="0003730C" w:rsidP="002E73D6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E73D6">
        <w:rPr>
          <w:b/>
          <w:sz w:val="22"/>
        </w:rPr>
        <w:t>Venas Glúteas Superiores</w:t>
      </w:r>
      <w:r w:rsidRPr="002E73D6">
        <w:rPr>
          <w:sz w:val="22"/>
        </w:rPr>
        <w:t xml:space="preserve">: acompañan a las arterias glúteas superiores, son las </w:t>
      </w:r>
      <w:r w:rsidRPr="002E73D6">
        <w:rPr>
          <w:b/>
          <w:sz w:val="22"/>
        </w:rPr>
        <w:t>mayores tributarias de las VII</w:t>
      </w:r>
      <w:r w:rsidRPr="002E73D6">
        <w:rPr>
          <w:sz w:val="22"/>
        </w:rPr>
        <w:t>, excepto durante el embarazo cuando las venas uterinas son mayores.</w:t>
      </w:r>
    </w:p>
    <w:p w:rsidR="0003730C" w:rsidRDefault="0003730C" w:rsidP="002E73D6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2E73D6">
        <w:rPr>
          <w:b/>
          <w:sz w:val="22"/>
        </w:rPr>
        <w:t>Las venas testiculares</w:t>
      </w:r>
      <w:r w:rsidRPr="002E73D6">
        <w:rPr>
          <w:sz w:val="22"/>
        </w:rPr>
        <w:t>: atraviesan la pelvis mayor mientras pasan desde el anillo inguinal profundo hacia su desembocadura abdominal posterior.</w:t>
      </w:r>
    </w:p>
    <w:p w:rsidR="002F74B6" w:rsidRDefault="002F74B6" w:rsidP="002F74B6">
      <w:pPr>
        <w:pStyle w:val="Prrafodelista"/>
        <w:ind w:left="360"/>
        <w:rPr>
          <w:sz w:val="22"/>
        </w:rPr>
      </w:pPr>
    </w:p>
    <w:p w:rsidR="002F74B6" w:rsidRDefault="002F74B6" w:rsidP="002E73D6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967683">
        <w:rPr>
          <w:b/>
          <w:sz w:val="22"/>
        </w:rPr>
        <w:t>Las venas sacras laterales</w:t>
      </w:r>
      <w:r>
        <w:rPr>
          <w:sz w:val="22"/>
        </w:rPr>
        <w:t xml:space="preserve">: se ven muy grandes en las angiografías; se anastomosan con el </w:t>
      </w:r>
      <w:r>
        <w:rPr>
          <w:sz w:val="22"/>
          <w:u w:val="single"/>
        </w:rPr>
        <w:t xml:space="preserve">plexo venoso vertebral </w:t>
      </w:r>
      <w:r w:rsidR="00967683">
        <w:rPr>
          <w:sz w:val="22"/>
          <w:u w:val="single"/>
        </w:rPr>
        <w:t>interno</w:t>
      </w:r>
      <w:r w:rsidR="00967683">
        <w:rPr>
          <w:sz w:val="22"/>
        </w:rPr>
        <w:t xml:space="preserve">, formando una </w:t>
      </w:r>
      <w:r w:rsidR="00967683" w:rsidRPr="00967683">
        <w:rPr>
          <w:b/>
          <w:sz w:val="22"/>
        </w:rPr>
        <w:t>vía colateral</w:t>
      </w:r>
      <w:r w:rsidR="00967683">
        <w:rPr>
          <w:sz w:val="22"/>
        </w:rPr>
        <w:t xml:space="preserve"> para llegar a la VCI o VCS o para </w:t>
      </w:r>
      <w:r w:rsidR="00967683" w:rsidRPr="00967683">
        <w:rPr>
          <w:b/>
          <w:sz w:val="22"/>
        </w:rPr>
        <w:t>metástasis de neoplasias</w:t>
      </w:r>
      <w:r w:rsidR="00967683">
        <w:rPr>
          <w:sz w:val="22"/>
        </w:rPr>
        <w:t>.</w:t>
      </w:r>
    </w:p>
    <w:p w:rsidR="002F74B6" w:rsidRDefault="002F74B6" w:rsidP="00F03AFF">
      <w:pPr>
        <w:rPr>
          <w:sz w:val="22"/>
        </w:rPr>
      </w:pPr>
    </w:p>
    <w:p w:rsidR="00F03AFF" w:rsidRPr="00F03AFF" w:rsidRDefault="00F03AFF" w:rsidP="00F03AFF">
      <w:pPr>
        <w:pStyle w:val="Ttulo2"/>
      </w:pPr>
      <w:r>
        <w:lastRenderedPageBreak/>
        <w:t>Linfáticos de la Pelvis</w:t>
      </w:r>
    </w:p>
    <w:p w:rsidR="002F74B6" w:rsidRDefault="002F4C24" w:rsidP="00F03AFF">
      <w:pPr>
        <w:rPr>
          <w:sz w:val="22"/>
        </w:rPr>
      </w:pPr>
      <w:r>
        <w:rPr>
          <w:sz w:val="22"/>
        </w:rPr>
        <w:t>Cuatro de los principales nódulos se localizan en la pelvis, se denominan según los vasos sanguíneos con que se asocian.</w:t>
      </w:r>
    </w:p>
    <w:p w:rsidR="00814454" w:rsidRDefault="00814454" w:rsidP="00F03AFF">
      <w:pPr>
        <w:rPr>
          <w:sz w:val="22"/>
        </w:rPr>
      </w:pPr>
    </w:p>
    <w:p w:rsidR="003301DB" w:rsidRDefault="00814454" w:rsidP="00803DB7">
      <w:pPr>
        <w:pStyle w:val="Ttulo3"/>
      </w:pPr>
      <w:r>
        <w:t>Nódu</w:t>
      </w:r>
      <w:r w:rsidR="00803DB7">
        <w:t>los Ilíacos Externos</w:t>
      </w:r>
    </w:p>
    <w:p w:rsidR="00814454" w:rsidRPr="00803DB7" w:rsidRDefault="00814454" w:rsidP="00803DB7">
      <w:pPr>
        <w:pStyle w:val="Prrafodelista"/>
        <w:numPr>
          <w:ilvl w:val="0"/>
          <w:numId w:val="4"/>
        </w:numPr>
        <w:rPr>
          <w:sz w:val="22"/>
        </w:rPr>
      </w:pPr>
      <w:r w:rsidRPr="00803DB7">
        <w:rPr>
          <w:sz w:val="22"/>
        </w:rPr>
        <w:t xml:space="preserve">Encima de la </w:t>
      </w:r>
      <w:r w:rsidRPr="00803DB7">
        <w:rPr>
          <w:b/>
          <w:sz w:val="22"/>
        </w:rPr>
        <w:t>línea terminal</w:t>
      </w:r>
      <w:r w:rsidRPr="00803DB7">
        <w:rPr>
          <w:sz w:val="22"/>
        </w:rPr>
        <w:t xml:space="preserve">, en los </w:t>
      </w:r>
      <w:r w:rsidRPr="00803DB7">
        <w:rPr>
          <w:sz w:val="22"/>
          <w:u w:val="single"/>
        </w:rPr>
        <w:t>vasos ilíacos externos</w:t>
      </w:r>
      <w:r w:rsidRPr="00803DB7">
        <w:rPr>
          <w:sz w:val="22"/>
        </w:rPr>
        <w:t>.</w:t>
      </w:r>
    </w:p>
    <w:p w:rsidR="00803DB7" w:rsidRPr="00803DB7" w:rsidRDefault="00803DB7" w:rsidP="00803DB7">
      <w:pPr>
        <w:pStyle w:val="Prrafodelista"/>
        <w:numPr>
          <w:ilvl w:val="0"/>
          <w:numId w:val="4"/>
        </w:numPr>
        <w:rPr>
          <w:sz w:val="22"/>
        </w:rPr>
      </w:pPr>
      <w:r w:rsidRPr="00803DB7">
        <w:rPr>
          <w:sz w:val="22"/>
        </w:rPr>
        <w:t xml:space="preserve">La mayoría de </w:t>
      </w:r>
      <w:r w:rsidRPr="00803DB7">
        <w:rPr>
          <w:b/>
          <w:sz w:val="22"/>
        </w:rPr>
        <w:t>drenaje linfático pélvico acompaña a las venas</w:t>
      </w:r>
      <w:r w:rsidRPr="00803DB7">
        <w:rPr>
          <w:sz w:val="22"/>
        </w:rPr>
        <w:t xml:space="preserve">, pero los </w:t>
      </w:r>
      <w:r w:rsidRPr="00803DB7">
        <w:rPr>
          <w:sz w:val="22"/>
          <w:u w:val="single"/>
        </w:rPr>
        <w:t>Ilíacos externos</w:t>
      </w:r>
      <w:r w:rsidRPr="00803DB7">
        <w:rPr>
          <w:sz w:val="22"/>
        </w:rPr>
        <w:t xml:space="preserve"> </w:t>
      </w:r>
      <w:r w:rsidRPr="00803DB7">
        <w:rPr>
          <w:b/>
          <w:sz w:val="22"/>
          <w:u w:val="single"/>
        </w:rPr>
        <w:t>no</w:t>
      </w:r>
      <w:r w:rsidRPr="00803DB7">
        <w:rPr>
          <w:sz w:val="22"/>
        </w:rPr>
        <w:t xml:space="preserve"> siguen este patrón.</w:t>
      </w:r>
    </w:p>
    <w:p w:rsidR="00F03AFF" w:rsidRPr="00803DB7" w:rsidRDefault="003301DB" w:rsidP="00803DB7">
      <w:pPr>
        <w:pStyle w:val="Prrafodelista"/>
        <w:numPr>
          <w:ilvl w:val="0"/>
          <w:numId w:val="4"/>
        </w:numPr>
        <w:rPr>
          <w:sz w:val="22"/>
        </w:rPr>
      </w:pPr>
      <w:r w:rsidRPr="00803DB7">
        <w:rPr>
          <w:b/>
          <w:sz w:val="22"/>
        </w:rPr>
        <w:t>Reciben linfa</w:t>
      </w:r>
      <w:r w:rsidRPr="00803DB7">
        <w:rPr>
          <w:sz w:val="22"/>
        </w:rPr>
        <w:t xml:space="preserve"> de</w:t>
      </w:r>
      <w:r w:rsidR="00803DB7">
        <w:rPr>
          <w:sz w:val="22"/>
        </w:rPr>
        <w:t xml:space="preserve"> </w:t>
      </w:r>
      <w:r w:rsidRPr="00803DB7">
        <w:rPr>
          <w:sz w:val="22"/>
        </w:rPr>
        <w:t>los nódulos inguinales, vísceras pélvicas (porciones superiores de los órganos pélvicos medios y anteriores)</w:t>
      </w:r>
      <w:r w:rsidR="00803DB7" w:rsidRPr="00803DB7">
        <w:rPr>
          <w:sz w:val="22"/>
        </w:rPr>
        <w:t>.</w:t>
      </w:r>
    </w:p>
    <w:p w:rsidR="00803DB7" w:rsidRPr="00803DB7" w:rsidRDefault="00803DB7" w:rsidP="00803DB7">
      <w:pPr>
        <w:pStyle w:val="Prrafodelista"/>
        <w:numPr>
          <w:ilvl w:val="0"/>
          <w:numId w:val="4"/>
        </w:numPr>
        <w:rPr>
          <w:sz w:val="22"/>
        </w:rPr>
      </w:pPr>
      <w:r w:rsidRPr="00803DB7">
        <w:rPr>
          <w:b/>
          <w:sz w:val="22"/>
        </w:rPr>
        <w:t>Drenan</w:t>
      </w:r>
      <w:r w:rsidRPr="00803DB7">
        <w:rPr>
          <w:sz w:val="22"/>
        </w:rPr>
        <w:t xml:space="preserve"> en los </w:t>
      </w:r>
      <w:r w:rsidRPr="00803DB7">
        <w:rPr>
          <w:sz w:val="22"/>
          <w:u w:val="single"/>
        </w:rPr>
        <w:t>Nódulos Ilíacos Comunes</w:t>
      </w:r>
      <w:r w:rsidRPr="00803DB7">
        <w:rPr>
          <w:sz w:val="22"/>
        </w:rPr>
        <w:t>.</w:t>
      </w:r>
    </w:p>
    <w:p w:rsidR="00803DB7" w:rsidRDefault="00803DB7" w:rsidP="00F03AFF">
      <w:pPr>
        <w:rPr>
          <w:sz w:val="22"/>
        </w:rPr>
      </w:pPr>
    </w:p>
    <w:p w:rsidR="00803DB7" w:rsidRPr="00803DB7" w:rsidRDefault="00803DB7" w:rsidP="00803DB7">
      <w:pPr>
        <w:pStyle w:val="Ttulo3"/>
      </w:pPr>
      <w:r w:rsidRPr="00803DB7">
        <w:t>Nódulos Ilíacos Internos</w:t>
      </w:r>
    </w:p>
    <w:p w:rsidR="00803DB7" w:rsidRPr="00803DB7" w:rsidRDefault="00803DB7" w:rsidP="00803DB7">
      <w:pPr>
        <w:pStyle w:val="Prrafodelista"/>
        <w:numPr>
          <w:ilvl w:val="0"/>
          <w:numId w:val="5"/>
        </w:numPr>
        <w:rPr>
          <w:sz w:val="22"/>
        </w:rPr>
      </w:pPr>
      <w:r w:rsidRPr="00803DB7">
        <w:rPr>
          <w:sz w:val="22"/>
        </w:rPr>
        <w:t xml:space="preserve">Alrededor de las </w:t>
      </w:r>
      <w:r w:rsidRPr="00803DB7">
        <w:rPr>
          <w:sz w:val="22"/>
          <w:u w:val="single"/>
        </w:rPr>
        <w:t>divisiones anterior y posterior de la arteria ilíaca interna</w:t>
      </w:r>
      <w:r w:rsidRPr="00803DB7">
        <w:rPr>
          <w:sz w:val="22"/>
        </w:rPr>
        <w:t xml:space="preserve"> y puntos de origen de las </w:t>
      </w:r>
      <w:r w:rsidRPr="00803DB7">
        <w:rPr>
          <w:sz w:val="22"/>
          <w:u w:val="single"/>
        </w:rPr>
        <w:t>arterias glúteas</w:t>
      </w:r>
      <w:r w:rsidRPr="00803DB7">
        <w:rPr>
          <w:sz w:val="22"/>
        </w:rPr>
        <w:t>.</w:t>
      </w:r>
    </w:p>
    <w:p w:rsidR="00803DB7" w:rsidRPr="00803DB7" w:rsidRDefault="00803DB7" w:rsidP="00803DB7">
      <w:pPr>
        <w:pStyle w:val="Prrafodelista"/>
        <w:numPr>
          <w:ilvl w:val="0"/>
          <w:numId w:val="5"/>
        </w:numPr>
        <w:rPr>
          <w:sz w:val="22"/>
        </w:rPr>
      </w:pPr>
      <w:r w:rsidRPr="00803DB7">
        <w:rPr>
          <w:b/>
          <w:sz w:val="22"/>
        </w:rPr>
        <w:t>Reciben drenaje</w:t>
      </w:r>
      <w:r w:rsidRPr="00803DB7">
        <w:rPr>
          <w:sz w:val="22"/>
        </w:rPr>
        <w:t xml:space="preserve"> de las vísceras pélvicas inferiores, periné profundo y región glútea.</w:t>
      </w:r>
    </w:p>
    <w:p w:rsidR="00803DB7" w:rsidRPr="00803DB7" w:rsidRDefault="00803DB7" w:rsidP="00803DB7">
      <w:pPr>
        <w:pStyle w:val="Prrafodelista"/>
        <w:numPr>
          <w:ilvl w:val="0"/>
          <w:numId w:val="5"/>
        </w:numPr>
        <w:rPr>
          <w:sz w:val="22"/>
        </w:rPr>
      </w:pPr>
      <w:r w:rsidRPr="00803DB7">
        <w:rPr>
          <w:b/>
          <w:sz w:val="22"/>
        </w:rPr>
        <w:t>Drenan</w:t>
      </w:r>
      <w:r w:rsidRPr="00803DB7">
        <w:rPr>
          <w:sz w:val="22"/>
        </w:rPr>
        <w:t xml:space="preserve"> en los </w:t>
      </w:r>
      <w:r w:rsidRPr="00803DB7">
        <w:rPr>
          <w:sz w:val="22"/>
          <w:u w:val="single"/>
        </w:rPr>
        <w:t>Nódulos Ilíacos Comunes</w:t>
      </w:r>
      <w:r w:rsidRPr="00803DB7">
        <w:rPr>
          <w:sz w:val="22"/>
        </w:rPr>
        <w:t>.</w:t>
      </w:r>
    </w:p>
    <w:p w:rsidR="00803DB7" w:rsidRDefault="00803DB7" w:rsidP="00F03AFF">
      <w:pPr>
        <w:rPr>
          <w:sz w:val="22"/>
        </w:rPr>
      </w:pPr>
    </w:p>
    <w:p w:rsidR="00803DB7" w:rsidRDefault="00803DB7" w:rsidP="00803DB7">
      <w:pPr>
        <w:pStyle w:val="Ttulo3"/>
      </w:pPr>
      <w:r>
        <w:t>Nódulos Sacros</w:t>
      </w:r>
    </w:p>
    <w:p w:rsidR="00803DB7" w:rsidRPr="00803DB7" w:rsidRDefault="00803DB7" w:rsidP="00803DB7">
      <w:pPr>
        <w:pStyle w:val="Prrafodelista"/>
        <w:numPr>
          <w:ilvl w:val="0"/>
          <w:numId w:val="6"/>
        </w:numPr>
        <w:rPr>
          <w:sz w:val="22"/>
        </w:rPr>
      </w:pPr>
      <w:r w:rsidRPr="00803DB7">
        <w:rPr>
          <w:sz w:val="22"/>
        </w:rPr>
        <w:t xml:space="preserve">En la </w:t>
      </w:r>
      <w:r w:rsidRPr="00803DB7">
        <w:rPr>
          <w:b/>
          <w:sz w:val="22"/>
        </w:rPr>
        <w:t>concavidad del sacro</w:t>
      </w:r>
      <w:r w:rsidRPr="00803DB7">
        <w:rPr>
          <w:sz w:val="22"/>
        </w:rPr>
        <w:t xml:space="preserve">, adyacentes a los </w:t>
      </w:r>
      <w:r w:rsidRPr="00803DB7">
        <w:rPr>
          <w:sz w:val="22"/>
          <w:u w:val="single"/>
        </w:rPr>
        <w:t>vasos sacros medios</w:t>
      </w:r>
      <w:r w:rsidRPr="00803DB7">
        <w:rPr>
          <w:sz w:val="22"/>
        </w:rPr>
        <w:t>.</w:t>
      </w:r>
    </w:p>
    <w:p w:rsidR="00803DB7" w:rsidRPr="00803DB7" w:rsidRDefault="00803DB7" w:rsidP="00803DB7">
      <w:pPr>
        <w:pStyle w:val="Prrafodelista"/>
        <w:numPr>
          <w:ilvl w:val="0"/>
          <w:numId w:val="6"/>
        </w:numPr>
        <w:rPr>
          <w:sz w:val="22"/>
        </w:rPr>
      </w:pPr>
      <w:r w:rsidRPr="00803DB7">
        <w:rPr>
          <w:b/>
          <w:sz w:val="22"/>
        </w:rPr>
        <w:t>Reciben linfa</w:t>
      </w:r>
      <w:r w:rsidRPr="00803DB7">
        <w:rPr>
          <w:sz w:val="22"/>
        </w:rPr>
        <w:t xml:space="preserve"> de las vísceras pélvicas posteroinferiores</w:t>
      </w:r>
    </w:p>
    <w:p w:rsidR="00803DB7" w:rsidRPr="00803DB7" w:rsidRDefault="00803DB7" w:rsidP="00803DB7">
      <w:pPr>
        <w:pStyle w:val="Prrafodelista"/>
        <w:numPr>
          <w:ilvl w:val="0"/>
          <w:numId w:val="6"/>
        </w:numPr>
        <w:rPr>
          <w:sz w:val="22"/>
        </w:rPr>
      </w:pPr>
      <w:r w:rsidRPr="00803DB7">
        <w:rPr>
          <w:b/>
          <w:sz w:val="22"/>
        </w:rPr>
        <w:t>Drenan</w:t>
      </w:r>
      <w:r w:rsidRPr="00803DB7">
        <w:rPr>
          <w:sz w:val="22"/>
        </w:rPr>
        <w:t xml:space="preserve"> en los nódulos Ilíacos Comunes o internos.</w:t>
      </w:r>
    </w:p>
    <w:p w:rsidR="00803DB7" w:rsidRDefault="00803DB7" w:rsidP="00F03AFF">
      <w:pPr>
        <w:rPr>
          <w:sz w:val="22"/>
        </w:rPr>
      </w:pPr>
    </w:p>
    <w:p w:rsidR="00803DB7" w:rsidRDefault="00803DB7" w:rsidP="00803DB7">
      <w:pPr>
        <w:pStyle w:val="Ttulo3"/>
      </w:pPr>
      <w:r>
        <w:t>Nódulos Ilíacos Comunes</w:t>
      </w:r>
    </w:p>
    <w:p w:rsidR="00F03AFF" w:rsidRPr="00803DB7" w:rsidRDefault="00803DB7" w:rsidP="00803DB7">
      <w:pPr>
        <w:pStyle w:val="Prrafodelista"/>
        <w:numPr>
          <w:ilvl w:val="0"/>
          <w:numId w:val="7"/>
        </w:numPr>
        <w:rPr>
          <w:sz w:val="22"/>
        </w:rPr>
      </w:pPr>
      <w:r w:rsidRPr="00803DB7">
        <w:rPr>
          <w:b/>
          <w:sz w:val="22"/>
        </w:rPr>
        <w:t>Superiormente en la pelvis</w:t>
      </w:r>
      <w:r w:rsidRPr="00803DB7">
        <w:rPr>
          <w:sz w:val="22"/>
        </w:rPr>
        <w:t>, a lo largo de los vasos Iliacos comunes.</w:t>
      </w:r>
    </w:p>
    <w:p w:rsidR="00803DB7" w:rsidRPr="00803DB7" w:rsidRDefault="00803DB7" w:rsidP="00803DB7">
      <w:pPr>
        <w:pStyle w:val="Prrafodelista"/>
        <w:numPr>
          <w:ilvl w:val="0"/>
          <w:numId w:val="7"/>
        </w:numPr>
        <w:rPr>
          <w:sz w:val="22"/>
        </w:rPr>
      </w:pPr>
      <w:r w:rsidRPr="00803DB7">
        <w:rPr>
          <w:b/>
          <w:sz w:val="22"/>
        </w:rPr>
        <w:t>Reciben drenaje</w:t>
      </w:r>
      <w:r w:rsidRPr="00803DB7">
        <w:rPr>
          <w:sz w:val="22"/>
        </w:rPr>
        <w:t xml:space="preserve"> de los Ilíacos internos, Ilíacos Externos y Sacros.</w:t>
      </w:r>
    </w:p>
    <w:p w:rsidR="00803DB7" w:rsidRPr="00803DB7" w:rsidRDefault="00803DB7" w:rsidP="00803DB7">
      <w:pPr>
        <w:pStyle w:val="Prrafodelista"/>
        <w:numPr>
          <w:ilvl w:val="0"/>
          <w:numId w:val="7"/>
        </w:numPr>
        <w:rPr>
          <w:sz w:val="22"/>
        </w:rPr>
      </w:pPr>
      <w:r w:rsidRPr="00803DB7">
        <w:rPr>
          <w:b/>
          <w:sz w:val="22"/>
        </w:rPr>
        <w:t>Inician una vía común</w:t>
      </w:r>
      <w:r w:rsidRPr="00803DB7">
        <w:rPr>
          <w:sz w:val="22"/>
        </w:rPr>
        <w:t xml:space="preserve"> para el drenaje de la pelvis, cerca de los nódulos lumbares.</w:t>
      </w:r>
    </w:p>
    <w:p w:rsidR="00F03AFF" w:rsidRDefault="00F03AFF" w:rsidP="00F03AFF">
      <w:pPr>
        <w:rPr>
          <w:sz w:val="22"/>
        </w:rPr>
      </w:pPr>
    </w:p>
    <w:p w:rsidR="00F03AFF" w:rsidRDefault="00584BC4" w:rsidP="00F03AFF">
      <w:pPr>
        <w:rPr>
          <w:sz w:val="22"/>
        </w:rPr>
      </w:pPr>
      <w:r>
        <w:rPr>
          <w:sz w:val="22"/>
        </w:rPr>
        <w:t>Los grupos de nódulos pélvicos principales y secundarios están muy interconectados, por lo que permiten que las neoplasias se diseminen en cualquier dirección, hacia cualquier víscera pélvica o abdominal.</w:t>
      </w:r>
    </w:p>
    <w:p w:rsidR="00F03AFF" w:rsidRDefault="00F03AFF" w:rsidP="00F03AFF">
      <w:pPr>
        <w:rPr>
          <w:sz w:val="22"/>
        </w:rPr>
      </w:pPr>
    </w:p>
    <w:p w:rsidR="00603246" w:rsidRDefault="00E81B91" w:rsidP="00E81B91">
      <w:pPr>
        <w:pStyle w:val="Ttulo2"/>
      </w:pPr>
      <w:r>
        <w:t>Inervación</w:t>
      </w:r>
      <w:r w:rsidR="007D2805">
        <w:t xml:space="preserve"> </w:t>
      </w:r>
    </w:p>
    <w:p w:rsidR="00603246" w:rsidRPr="00603246" w:rsidRDefault="00603246" w:rsidP="00603246">
      <w:pPr>
        <w:rPr>
          <w:sz w:val="22"/>
        </w:rPr>
      </w:pPr>
      <w:r>
        <w:rPr>
          <w:sz w:val="22"/>
        </w:rPr>
        <w:t xml:space="preserve">Las estructuras pélvicas están inervadas por los </w:t>
      </w:r>
      <w:r>
        <w:rPr>
          <w:b/>
          <w:sz w:val="22"/>
        </w:rPr>
        <w:t>nervios espinales sacros y coccígeos</w:t>
      </w:r>
      <w:r w:rsidR="00244108">
        <w:rPr>
          <w:b/>
          <w:sz w:val="22"/>
        </w:rPr>
        <w:t xml:space="preserve"> </w:t>
      </w:r>
      <w:r w:rsidR="00244108">
        <w:rPr>
          <w:sz w:val="22"/>
        </w:rPr>
        <w:t>(los músc piriforme y coccígeo forman un lecho para ellos)</w:t>
      </w:r>
      <w:r>
        <w:rPr>
          <w:sz w:val="22"/>
        </w:rPr>
        <w:t xml:space="preserve"> y la porción pélvica del </w:t>
      </w:r>
      <w:r>
        <w:rPr>
          <w:b/>
          <w:sz w:val="22"/>
        </w:rPr>
        <w:t>SNA</w:t>
      </w:r>
      <w:r>
        <w:rPr>
          <w:sz w:val="22"/>
        </w:rPr>
        <w:t>.</w:t>
      </w:r>
    </w:p>
    <w:p w:rsidR="00603246" w:rsidRPr="00603246" w:rsidRDefault="00603246" w:rsidP="00603246">
      <w:pPr>
        <w:rPr>
          <w:sz w:val="22"/>
        </w:rPr>
      </w:pPr>
    </w:p>
    <w:p w:rsidR="00603246" w:rsidRPr="00603246" w:rsidRDefault="00603246" w:rsidP="00603246">
      <w:pPr>
        <w:rPr>
          <w:sz w:val="22"/>
        </w:rPr>
      </w:pPr>
    </w:p>
    <w:p w:rsidR="00F03AFF" w:rsidRDefault="007D2805" w:rsidP="00E81B91">
      <w:pPr>
        <w:pStyle w:val="Ttulo2"/>
      </w:pPr>
      <w:r>
        <w:t>Somática</w:t>
      </w:r>
    </w:p>
    <w:tbl>
      <w:tblPr>
        <w:tblStyle w:val="Tablaconcuadrcula"/>
        <w:tblW w:w="11849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21"/>
        <w:gridCol w:w="2211"/>
        <w:gridCol w:w="3969"/>
        <w:gridCol w:w="2948"/>
      </w:tblGrid>
      <w:tr w:rsidR="00AA4A26" w:rsidRPr="007D2805" w:rsidTr="00AA4A26">
        <w:tc>
          <w:tcPr>
            <w:tcW w:w="27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805" w:rsidRPr="007D2805" w:rsidRDefault="007D2805" w:rsidP="00AA4A26">
            <w:pPr>
              <w:jc w:val="center"/>
              <w:rPr>
                <w:b/>
                <w:sz w:val="20"/>
              </w:rPr>
            </w:pPr>
            <w:r w:rsidRPr="007D2805">
              <w:rPr>
                <w:b/>
                <w:sz w:val="20"/>
              </w:rPr>
              <w:t>Nervio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805" w:rsidRPr="007D2805" w:rsidRDefault="007D2805" w:rsidP="00AA4A26">
            <w:pPr>
              <w:jc w:val="center"/>
              <w:rPr>
                <w:b/>
                <w:sz w:val="20"/>
              </w:rPr>
            </w:pPr>
            <w:r w:rsidRPr="007D2805">
              <w:rPr>
                <w:b/>
                <w:sz w:val="20"/>
              </w:rPr>
              <w:t>Segmento de Origen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805" w:rsidRPr="007D2805" w:rsidRDefault="007D2805" w:rsidP="00AA4A26">
            <w:pPr>
              <w:jc w:val="center"/>
              <w:rPr>
                <w:b/>
                <w:sz w:val="20"/>
              </w:rPr>
            </w:pPr>
            <w:r w:rsidRPr="007D2805">
              <w:rPr>
                <w:b/>
                <w:sz w:val="20"/>
              </w:rPr>
              <w:t>Distribución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2805" w:rsidRPr="007D2805" w:rsidRDefault="007D2805" w:rsidP="00AA4A26">
            <w:pPr>
              <w:jc w:val="center"/>
              <w:rPr>
                <w:b/>
                <w:sz w:val="20"/>
              </w:rPr>
            </w:pPr>
            <w:r w:rsidRPr="007D2805">
              <w:rPr>
                <w:b/>
                <w:sz w:val="20"/>
              </w:rPr>
              <w:t>Otros</w:t>
            </w:r>
          </w:p>
        </w:tc>
      </w:tr>
      <w:tr w:rsidR="00AA4A26" w:rsidRPr="007D2805" w:rsidTr="00AA4A26">
        <w:tc>
          <w:tcPr>
            <w:tcW w:w="2721" w:type="dxa"/>
            <w:tcBorders>
              <w:top w:val="single" w:sz="12" w:space="0" w:color="auto"/>
            </w:tcBorders>
            <w:vAlign w:val="center"/>
          </w:tcPr>
          <w:p w:rsidR="007D2805" w:rsidRPr="007D2805" w:rsidRDefault="007D2805" w:rsidP="00AA4A26">
            <w:pPr>
              <w:jc w:val="center"/>
              <w:rPr>
                <w:b/>
                <w:sz w:val="20"/>
              </w:rPr>
            </w:pPr>
            <w:r w:rsidRPr="007D2805">
              <w:rPr>
                <w:b/>
                <w:sz w:val="20"/>
              </w:rPr>
              <w:t>Ciático</w:t>
            </w:r>
          </w:p>
        </w:tc>
        <w:tc>
          <w:tcPr>
            <w:tcW w:w="2211" w:type="dxa"/>
            <w:tcBorders>
              <w:top w:val="single" w:sz="12" w:space="0" w:color="auto"/>
            </w:tcBorders>
            <w:vAlign w:val="center"/>
          </w:tcPr>
          <w:p w:rsidR="007D2805" w:rsidRPr="007D2805" w:rsidRDefault="007D2805" w:rsidP="00AA4A26">
            <w:pPr>
              <w:jc w:val="center"/>
              <w:rPr>
                <w:sz w:val="20"/>
              </w:rPr>
            </w:pPr>
            <w:r w:rsidRPr="007D2805">
              <w:rPr>
                <w:sz w:val="20"/>
              </w:rPr>
              <w:t>L4, L5, S1, S2 y S3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7D2805" w:rsidRDefault="007D2805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Ramos articulares para la articulación de la cadera</w:t>
            </w:r>
          </w:p>
          <w:p w:rsidR="007D2805" w:rsidRPr="007D2805" w:rsidRDefault="007D2805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Ramos musculares para los flexores de la rodilla en el muslo y todos los músculos de la pierna y pie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7D2805" w:rsidRDefault="005E3A2B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Nervio más voluminoso del cuerpo.</w:t>
            </w:r>
          </w:p>
          <w:p w:rsidR="005E3A2B" w:rsidRDefault="005E3A2B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Pasa a través del agujero ciático mayor, inferior al piriforme.</w:t>
            </w:r>
          </w:p>
          <w:p w:rsidR="005E3A2B" w:rsidRDefault="005E3A2B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Desciende a lo largo de la cara posterior del muslo para inervar la pierna y el pie.</w:t>
            </w:r>
          </w:p>
          <w:p w:rsidR="00921342" w:rsidRPr="007D2805" w:rsidRDefault="00921342" w:rsidP="00AA4A26">
            <w:pPr>
              <w:jc w:val="center"/>
              <w:rPr>
                <w:sz w:val="20"/>
              </w:rPr>
            </w:pPr>
          </w:p>
        </w:tc>
      </w:tr>
      <w:tr w:rsidR="00AA4A26" w:rsidRPr="007D2805" w:rsidTr="00AA4A26">
        <w:tc>
          <w:tcPr>
            <w:tcW w:w="2721" w:type="dxa"/>
            <w:vAlign w:val="center"/>
          </w:tcPr>
          <w:p w:rsidR="007D2805" w:rsidRPr="007D2805" w:rsidRDefault="007D2805" w:rsidP="00AA4A26">
            <w:pPr>
              <w:jc w:val="center"/>
              <w:rPr>
                <w:b/>
                <w:sz w:val="20"/>
              </w:rPr>
            </w:pPr>
            <w:r w:rsidRPr="007D2805">
              <w:rPr>
                <w:b/>
                <w:sz w:val="20"/>
              </w:rPr>
              <w:t>Glúteo Superior</w:t>
            </w:r>
          </w:p>
        </w:tc>
        <w:tc>
          <w:tcPr>
            <w:tcW w:w="2211" w:type="dxa"/>
            <w:vAlign w:val="center"/>
          </w:tcPr>
          <w:p w:rsidR="007D2805" w:rsidRPr="007D2805" w:rsidRDefault="007D2805" w:rsidP="00AA4A26">
            <w:pPr>
              <w:jc w:val="center"/>
              <w:rPr>
                <w:sz w:val="20"/>
              </w:rPr>
            </w:pPr>
            <w:r w:rsidRPr="007D2805">
              <w:rPr>
                <w:sz w:val="20"/>
              </w:rPr>
              <w:t>L4, L5 y S1</w:t>
            </w:r>
          </w:p>
        </w:tc>
        <w:tc>
          <w:tcPr>
            <w:tcW w:w="3969" w:type="dxa"/>
            <w:vAlign w:val="center"/>
          </w:tcPr>
          <w:p w:rsidR="007D2805" w:rsidRPr="007D2805" w:rsidRDefault="00E10448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Músculos glúteo medio y glúteo menor</w:t>
            </w:r>
          </w:p>
        </w:tc>
        <w:tc>
          <w:tcPr>
            <w:tcW w:w="2948" w:type="dxa"/>
            <w:vAlign w:val="center"/>
          </w:tcPr>
          <w:p w:rsidR="007D2805" w:rsidRPr="007D2805" w:rsidRDefault="005E3A2B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Abandona la pelvis a través del agujero ciático mayor, superior al piriforme</w:t>
            </w:r>
          </w:p>
        </w:tc>
      </w:tr>
      <w:tr w:rsidR="00E10448" w:rsidRPr="007D2805" w:rsidTr="00AA4A26">
        <w:tc>
          <w:tcPr>
            <w:tcW w:w="2721" w:type="dxa"/>
            <w:vAlign w:val="center"/>
          </w:tcPr>
          <w:p w:rsidR="00E10448" w:rsidRPr="007D2805" w:rsidRDefault="00E9716A" w:rsidP="00E971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Nervio d</w:t>
            </w:r>
            <w:r w:rsidR="00E10448" w:rsidRPr="007D2805">
              <w:rPr>
                <w:b/>
                <w:sz w:val="20"/>
              </w:rPr>
              <w:t xml:space="preserve">el cuadrado femoral y gemelo </w:t>
            </w:r>
            <w:r w:rsidR="00E10448">
              <w:rPr>
                <w:b/>
                <w:sz w:val="20"/>
              </w:rPr>
              <w:t>Inferior</w:t>
            </w:r>
          </w:p>
        </w:tc>
        <w:tc>
          <w:tcPr>
            <w:tcW w:w="2211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  <w:r w:rsidRPr="007D2805">
              <w:rPr>
                <w:sz w:val="20"/>
              </w:rPr>
              <w:t>L4, L5 y S1</w:t>
            </w:r>
          </w:p>
        </w:tc>
        <w:tc>
          <w:tcPr>
            <w:tcW w:w="3969" w:type="dxa"/>
            <w:vAlign w:val="center"/>
          </w:tcPr>
          <w:p w:rsidR="00E10448" w:rsidRDefault="00E10448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Músculos cuadrado femoral y gemelo inferior</w:t>
            </w:r>
          </w:p>
        </w:tc>
        <w:tc>
          <w:tcPr>
            <w:tcW w:w="2948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</w:p>
        </w:tc>
      </w:tr>
      <w:tr w:rsidR="00E10448" w:rsidRPr="007D2805" w:rsidTr="00AA4A26">
        <w:tc>
          <w:tcPr>
            <w:tcW w:w="2721" w:type="dxa"/>
            <w:vAlign w:val="center"/>
          </w:tcPr>
          <w:p w:rsidR="00E10448" w:rsidRPr="007D2805" w:rsidRDefault="00E10448" w:rsidP="00AA4A2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Glúteo Inferior</w:t>
            </w:r>
          </w:p>
        </w:tc>
        <w:tc>
          <w:tcPr>
            <w:tcW w:w="2211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  <w:r w:rsidRPr="007D2805">
              <w:rPr>
                <w:sz w:val="20"/>
              </w:rPr>
              <w:t>L5, S1 y S2</w:t>
            </w:r>
          </w:p>
        </w:tc>
        <w:tc>
          <w:tcPr>
            <w:tcW w:w="3969" w:type="dxa"/>
            <w:vAlign w:val="center"/>
          </w:tcPr>
          <w:p w:rsidR="00E10448" w:rsidRDefault="00E10448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Músculo glúteo mayor</w:t>
            </w:r>
          </w:p>
        </w:tc>
        <w:tc>
          <w:tcPr>
            <w:tcW w:w="2948" w:type="dxa"/>
            <w:vAlign w:val="center"/>
          </w:tcPr>
          <w:p w:rsidR="00E10448" w:rsidRPr="007D2805" w:rsidRDefault="005E3A2B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Abandona la pelvis a través del agujero ciático mayor, inferior al piriforme y superficial al nervio ciático, acompañando a la arteria glútea inferior.</w:t>
            </w:r>
          </w:p>
        </w:tc>
      </w:tr>
      <w:tr w:rsidR="00AA4A26" w:rsidRPr="007D2805" w:rsidTr="00AA4A26">
        <w:tc>
          <w:tcPr>
            <w:tcW w:w="2721" w:type="dxa"/>
            <w:vAlign w:val="center"/>
          </w:tcPr>
          <w:p w:rsidR="00E10448" w:rsidRPr="007D2805" w:rsidRDefault="00E9716A" w:rsidP="00E971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Nervio d</w:t>
            </w:r>
            <w:r w:rsidR="00E10448" w:rsidRPr="007D2805">
              <w:rPr>
                <w:b/>
                <w:sz w:val="20"/>
              </w:rPr>
              <w:t>el cuadrado femoral y gemelo Superior</w:t>
            </w:r>
          </w:p>
        </w:tc>
        <w:tc>
          <w:tcPr>
            <w:tcW w:w="2211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  <w:r w:rsidRPr="007D2805">
              <w:rPr>
                <w:sz w:val="20"/>
              </w:rPr>
              <w:t>L5, S1 y S2</w:t>
            </w:r>
          </w:p>
        </w:tc>
        <w:tc>
          <w:tcPr>
            <w:tcW w:w="3969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Músculos obturador interno y gemelo superior</w:t>
            </w:r>
          </w:p>
        </w:tc>
        <w:tc>
          <w:tcPr>
            <w:tcW w:w="2948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</w:p>
        </w:tc>
      </w:tr>
      <w:tr w:rsidR="00AA4A26" w:rsidRPr="007D2805" w:rsidTr="00AA4A26">
        <w:tc>
          <w:tcPr>
            <w:tcW w:w="2721" w:type="dxa"/>
            <w:vAlign w:val="center"/>
          </w:tcPr>
          <w:p w:rsidR="00E10448" w:rsidRPr="007D2805" w:rsidRDefault="00732AE4" w:rsidP="00AA4A2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="00E10448" w:rsidRPr="007D2805">
              <w:rPr>
                <w:b/>
                <w:sz w:val="20"/>
              </w:rPr>
              <w:t>el músculo piriforme</w:t>
            </w:r>
          </w:p>
        </w:tc>
        <w:tc>
          <w:tcPr>
            <w:tcW w:w="2211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  <w:r w:rsidRPr="007D2805">
              <w:rPr>
                <w:sz w:val="20"/>
              </w:rPr>
              <w:t>S1 y S2</w:t>
            </w:r>
          </w:p>
        </w:tc>
        <w:tc>
          <w:tcPr>
            <w:tcW w:w="3969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Músculo Piriforme</w:t>
            </w:r>
          </w:p>
        </w:tc>
        <w:tc>
          <w:tcPr>
            <w:tcW w:w="2948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</w:p>
        </w:tc>
      </w:tr>
      <w:tr w:rsidR="00AA4A26" w:rsidRPr="007D2805" w:rsidTr="00AA4A26">
        <w:tc>
          <w:tcPr>
            <w:tcW w:w="2721" w:type="dxa"/>
            <w:vAlign w:val="center"/>
          </w:tcPr>
          <w:p w:rsidR="00E10448" w:rsidRPr="007D2805" w:rsidRDefault="00E10448" w:rsidP="00AA4A26">
            <w:pPr>
              <w:jc w:val="center"/>
              <w:rPr>
                <w:b/>
                <w:sz w:val="20"/>
              </w:rPr>
            </w:pPr>
            <w:r w:rsidRPr="007D2805">
              <w:rPr>
                <w:b/>
                <w:sz w:val="20"/>
              </w:rPr>
              <w:t>Cutáneo femoral posterior</w:t>
            </w:r>
          </w:p>
        </w:tc>
        <w:tc>
          <w:tcPr>
            <w:tcW w:w="2211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  <w:r w:rsidRPr="007D2805">
              <w:rPr>
                <w:sz w:val="20"/>
              </w:rPr>
              <w:t>S</w:t>
            </w:r>
            <w:r>
              <w:rPr>
                <w:sz w:val="20"/>
              </w:rPr>
              <w:t>2</w:t>
            </w:r>
            <w:r w:rsidRPr="007D2805">
              <w:rPr>
                <w:sz w:val="20"/>
              </w:rPr>
              <w:t xml:space="preserve"> y S</w:t>
            </w:r>
            <w:r>
              <w:rPr>
                <w:sz w:val="20"/>
              </w:rPr>
              <w:t>3</w:t>
            </w:r>
          </w:p>
        </w:tc>
        <w:tc>
          <w:tcPr>
            <w:tcW w:w="3969" w:type="dxa"/>
            <w:vAlign w:val="center"/>
          </w:tcPr>
          <w:p w:rsidR="00E10448" w:rsidRPr="007D2805" w:rsidRDefault="00732AE4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Ramos cutáneos para la nalga y caras medial más superior y posterior del muslo</w:t>
            </w:r>
          </w:p>
        </w:tc>
        <w:tc>
          <w:tcPr>
            <w:tcW w:w="2948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</w:p>
        </w:tc>
      </w:tr>
      <w:tr w:rsidR="00AA4A26" w:rsidRPr="007D2805" w:rsidTr="00AA4A26">
        <w:tc>
          <w:tcPr>
            <w:tcW w:w="2721" w:type="dxa"/>
            <w:vAlign w:val="center"/>
          </w:tcPr>
          <w:p w:rsidR="00E10448" w:rsidRPr="007D2805" w:rsidRDefault="00E10448" w:rsidP="00AA4A26">
            <w:pPr>
              <w:jc w:val="center"/>
              <w:rPr>
                <w:b/>
                <w:sz w:val="20"/>
              </w:rPr>
            </w:pPr>
            <w:r w:rsidRPr="007D2805">
              <w:rPr>
                <w:b/>
                <w:sz w:val="20"/>
              </w:rPr>
              <w:t>Cutáneo Perforante</w:t>
            </w:r>
          </w:p>
        </w:tc>
        <w:tc>
          <w:tcPr>
            <w:tcW w:w="2211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S2 y S3</w:t>
            </w:r>
          </w:p>
        </w:tc>
        <w:tc>
          <w:tcPr>
            <w:tcW w:w="3969" w:type="dxa"/>
            <w:vAlign w:val="center"/>
          </w:tcPr>
          <w:p w:rsidR="00E10448" w:rsidRPr="007D2805" w:rsidRDefault="00732AE4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Ramos cutáneos para la parte medial de la nalga</w:t>
            </w:r>
          </w:p>
        </w:tc>
        <w:tc>
          <w:tcPr>
            <w:tcW w:w="2948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</w:p>
        </w:tc>
      </w:tr>
      <w:tr w:rsidR="00AA4A26" w:rsidRPr="007D2805" w:rsidTr="00AA4A26">
        <w:tc>
          <w:tcPr>
            <w:tcW w:w="2721" w:type="dxa"/>
            <w:vAlign w:val="center"/>
          </w:tcPr>
          <w:p w:rsidR="00E10448" w:rsidRPr="007D2805" w:rsidRDefault="00E10448" w:rsidP="00AA4A26">
            <w:pPr>
              <w:jc w:val="center"/>
              <w:rPr>
                <w:b/>
                <w:sz w:val="20"/>
              </w:rPr>
            </w:pPr>
            <w:r w:rsidRPr="007D2805">
              <w:rPr>
                <w:b/>
                <w:sz w:val="20"/>
              </w:rPr>
              <w:t>Pudendo</w:t>
            </w:r>
          </w:p>
        </w:tc>
        <w:tc>
          <w:tcPr>
            <w:tcW w:w="2211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  <w:r w:rsidRPr="007D2805">
              <w:rPr>
                <w:sz w:val="20"/>
              </w:rPr>
              <w:t>S2, S3 y S4</w:t>
            </w:r>
          </w:p>
        </w:tc>
        <w:tc>
          <w:tcPr>
            <w:tcW w:w="3969" w:type="dxa"/>
            <w:vAlign w:val="center"/>
          </w:tcPr>
          <w:p w:rsidR="00E10448" w:rsidRPr="007D2805" w:rsidRDefault="00732AE4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Estructuras del periné; Ramos sensitivos para genitales, ramos musculares para músculos del periné, esfínter externo de la uretra y esfínter externo del ano.</w:t>
            </w:r>
          </w:p>
        </w:tc>
        <w:tc>
          <w:tcPr>
            <w:tcW w:w="2948" w:type="dxa"/>
            <w:vAlign w:val="center"/>
          </w:tcPr>
          <w:p w:rsidR="00E10448" w:rsidRDefault="005E3A2B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Nervio principal del periné y sensitivo de los </w:t>
            </w:r>
            <w:r w:rsidRPr="005E3A2B">
              <w:rPr>
                <w:b/>
                <w:sz w:val="20"/>
              </w:rPr>
              <w:t>genitales externos</w:t>
            </w:r>
          </w:p>
          <w:p w:rsidR="005E3A2B" w:rsidRPr="005E3A2B" w:rsidRDefault="005E3A2B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Acompaña a la arteria pudenda interna y abandona la pelvis a través del agujero ciático mayor entre el musc piriforme y coccígeo.</w:t>
            </w:r>
          </w:p>
        </w:tc>
      </w:tr>
      <w:tr w:rsidR="00E10448" w:rsidRPr="007D2805" w:rsidTr="00AA4A26">
        <w:tc>
          <w:tcPr>
            <w:tcW w:w="2721" w:type="dxa"/>
            <w:vAlign w:val="center"/>
          </w:tcPr>
          <w:p w:rsidR="00E10448" w:rsidRPr="007D2805" w:rsidRDefault="00E10448" w:rsidP="00AA4A26">
            <w:pPr>
              <w:jc w:val="center"/>
              <w:rPr>
                <w:b/>
                <w:sz w:val="20"/>
              </w:rPr>
            </w:pPr>
            <w:r w:rsidRPr="007D2805">
              <w:rPr>
                <w:b/>
                <w:sz w:val="20"/>
              </w:rPr>
              <w:t>Esplácnico Pélvico</w:t>
            </w:r>
          </w:p>
        </w:tc>
        <w:tc>
          <w:tcPr>
            <w:tcW w:w="2211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  <w:r w:rsidRPr="007D2805">
              <w:rPr>
                <w:sz w:val="20"/>
              </w:rPr>
              <w:t>S2, S3 y S4</w:t>
            </w:r>
          </w:p>
        </w:tc>
        <w:tc>
          <w:tcPr>
            <w:tcW w:w="3969" w:type="dxa"/>
            <w:vAlign w:val="center"/>
          </w:tcPr>
          <w:p w:rsidR="00E10448" w:rsidRPr="007D2805" w:rsidRDefault="00732AE4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Vísceras pélvicas a través de los plexos hipogástricos inferiores y pélvico</w:t>
            </w:r>
          </w:p>
        </w:tc>
        <w:tc>
          <w:tcPr>
            <w:tcW w:w="2948" w:type="dxa"/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</w:p>
        </w:tc>
      </w:tr>
      <w:tr w:rsidR="00E10448" w:rsidRPr="007D2805" w:rsidTr="00AA4A26">
        <w:tc>
          <w:tcPr>
            <w:tcW w:w="2721" w:type="dxa"/>
            <w:tcBorders>
              <w:bottom w:val="single" w:sz="12" w:space="0" w:color="auto"/>
            </w:tcBorders>
            <w:vAlign w:val="center"/>
          </w:tcPr>
          <w:p w:rsidR="00E10448" w:rsidRPr="007D2805" w:rsidRDefault="00E10448" w:rsidP="00AA4A26">
            <w:pPr>
              <w:jc w:val="center"/>
              <w:rPr>
                <w:b/>
                <w:sz w:val="20"/>
              </w:rPr>
            </w:pPr>
            <w:r w:rsidRPr="007D2805">
              <w:rPr>
                <w:b/>
                <w:sz w:val="20"/>
              </w:rPr>
              <w:t>Nervios del músculo elevador del ano y coccígeo</w:t>
            </w:r>
          </w:p>
        </w:tc>
        <w:tc>
          <w:tcPr>
            <w:tcW w:w="2211" w:type="dxa"/>
            <w:tcBorders>
              <w:bottom w:val="single" w:sz="12" w:space="0" w:color="auto"/>
            </w:tcBorders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  <w:r w:rsidRPr="007D2805">
              <w:rPr>
                <w:sz w:val="20"/>
              </w:rPr>
              <w:t>S3 y S4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:rsidR="00E10448" w:rsidRPr="007D2805" w:rsidRDefault="00732AE4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Músculos elevador del ano y coccígeo</w:t>
            </w:r>
          </w:p>
        </w:tc>
        <w:tc>
          <w:tcPr>
            <w:tcW w:w="2948" w:type="dxa"/>
            <w:tcBorders>
              <w:bottom w:val="single" w:sz="12" w:space="0" w:color="auto"/>
            </w:tcBorders>
            <w:vAlign w:val="center"/>
          </w:tcPr>
          <w:p w:rsidR="00E10448" w:rsidRPr="007D2805" w:rsidRDefault="00E10448" w:rsidP="00AA4A26">
            <w:pPr>
              <w:jc w:val="center"/>
              <w:rPr>
                <w:sz w:val="20"/>
              </w:rPr>
            </w:pPr>
          </w:p>
        </w:tc>
      </w:tr>
      <w:tr w:rsidR="00244108" w:rsidRPr="007D2805" w:rsidTr="00AA4A26">
        <w:tc>
          <w:tcPr>
            <w:tcW w:w="27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4108" w:rsidRPr="007D2805" w:rsidRDefault="00244108" w:rsidP="00AA4A2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Obturador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4108" w:rsidRPr="007D2805" w:rsidRDefault="00244108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L2-4 (plexo lumbar en pelvis mayor)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4108" w:rsidRDefault="00244108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 inerva estructuras de la pelvis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4108" w:rsidRPr="007D2805" w:rsidRDefault="00FF1CF8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Discurre por la grasa extraperitoneal en la pared lateral hacia el conducto obturador para inervar músculos mediales del muslo.</w:t>
            </w:r>
          </w:p>
        </w:tc>
      </w:tr>
      <w:tr w:rsidR="00F00053" w:rsidRPr="007D2805" w:rsidTr="00AA4A26">
        <w:tc>
          <w:tcPr>
            <w:tcW w:w="27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053" w:rsidRDefault="00F00053" w:rsidP="00AA4A2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Tronco Lumbosacro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053" w:rsidRDefault="004905CD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Unión del ramo anterior de L4 y ramo anterior de L5 en la línea terminal.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053" w:rsidRDefault="00F00053" w:rsidP="00AA4A26">
            <w:pPr>
              <w:jc w:val="center"/>
              <w:rPr>
                <w:sz w:val="20"/>
              </w:rPr>
            </w:pP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0053" w:rsidRDefault="004905CD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Discurre inferior sobre la cara anterior del ala del sacro para unirse al Plexo Sacro.</w:t>
            </w:r>
          </w:p>
        </w:tc>
      </w:tr>
      <w:tr w:rsidR="0016279B" w:rsidRPr="007D2805" w:rsidTr="00AA4A26">
        <w:tc>
          <w:tcPr>
            <w:tcW w:w="27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79B" w:rsidRDefault="0016279B" w:rsidP="005B260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Plexo Coccígeo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79B" w:rsidRDefault="0016279B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Ramos anteriores de los nervios espinales S4 y S5 y los nervios coccígeos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79B" w:rsidRDefault="0016279B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Superficie pélvica del músculo </w:t>
            </w:r>
            <w:r w:rsidR="00083C12">
              <w:rPr>
                <w:sz w:val="20"/>
              </w:rPr>
              <w:t>coccígeo</w:t>
            </w:r>
            <w:r>
              <w:rPr>
                <w:sz w:val="20"/>
              </w:rPr>
              <w:t xml:space="preserve">, elevador del ano y articulación sacrococcígea. </w:t>
            </w:r>
          </w:p>
          <w:p w:rsidR="0016279B" w:rsidRDefault="0016279B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Piel entre el vértice del cóccix y ano.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79B" w:rsidRDefault="0016279B" w:rsidP="0016279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Los nervios </w:t>
            </w:r>
            <w:r w:rsidR="00083C12">
              <w:rPr>
                <w:sz w:val="20"/>
              </w:rPr>
              <w:t>anococcígeos</w:t>
            </w:r>
            <w:r>
              <w:rPr>
                <w:sz w:val="20"/>
              </w:rPr>
              <w:t xml:space="preserve"> atraviesan el coccígeo y el ligamento anococcígeo.</w:t>
            </w:r>
          </w:p>
        </w:tc>
      </w:tr>
      <w:tr w:rsidR="0016279B" w:rsidRPr="007D2805" w:rsidTr="00DC5D86">
        <w:tc>
          <w:tcPr>
            <w:tcW w:w="27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79B" w:rsidRDefault="0016279B" w:rsidP="00AA4A2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Plexo Sacro</w:t>
            </w:r>
          </w:p>
        </w:tc>
        <w:tc>
          <w:tcPr>
            <w:tcW w:w="912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79B" w:rsidRDefault="0016279B" w:rsidP="00AA4A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Localizado en la pared posterolateral de la pelvis menor.</w:t>
            </w:r>
          </w:p>
          <w:p w:rsidR="0016279B" w:rsidRDefault="0016279B" w:rsidP="00254677">
            <w:pPr>
              <w:jc w:val="center"/>
              <w:rPr>
                <w:sz w:val="20"/>
              </w:rPr>
            </w:pPr>
            <w:r w:rsidRPr="00254677">
              <w:rPr>
                <w:b/>
                <w:sz w:val="20"/>
              </w:rPr>
              <w:t>Los nervios principales</w:t>
            </w:r>
            <w:r>
              <w:rPr>
                <w:sz w:val="20"/>
              </w:rPr>
              <w:t xml:space="preserve"> son el </w:t>
            </w:r>
            <w:r w:rsidRPr="00254677">
              <w:rPr>
                <w:b/>
                <w:sz w:val="20"/>
              </w:rPr>
              <w:t>Ciático</w:t>
            </w:r>
            <w:r>
              <w:rPr>
                <w:sz w:val="20"/>
              </w:rPr>
              <w:t xml:space="preserve"> y el </w:t>
            </w:r>
            <w:r w:rsidRPr="00254677">
              <w:rPr>
                <w:b/>
                <w:sz w:val="20"/>
              </w:rPr>
              <w:t>Pudendo</w:t>
            </w:r>
            <w:r>
              <w:rPr>
                <w:sz w:val="20"/>
              </w:rPr>
              <w:t xml:space="preserve"> extraperitoneales.</w:t>
            </w:r>
          </w:p>
        </w:tc>
      </w:tr>
    </w:tbl>
    <w:p w:rsidR="00F03AFF" w:rsidRDefault="00F03AFF" w:rsidP="00F03AFF">
      <w:pPr>
        <w:rPr>
          <w:sz w:val="22"/>
        </w:rPr>
      </w:pPr>
    </w:p>
    <w:p w:rsidR="00E15736" w:rsidRDefault="00E15736" w:rsidP="00E15736">
      <w:pPr>
        <w:pStyle w:val="Ttulo2"/>
      </w:pPr>
      <w:r>
        <w:t>Nervios Autónomos</w:t>
      </w:r>
    </w:p>
    <w:p w:rsidR="00E15736" w:rsidRPr="00BA6B30" w:rsidRDefault="00E15736" w:rsidP="00BA6B30">
      <w:pPr>
        <w:pStyle w:val="Prrafodelista"/>
        <w:numPr>
          <w:ilvl w:val="0"/>
          <w:numId w:val="9"/>
        </w:numPr>
        <w:rPr>
          <w:sz w:val="22"/>
        </w:rPr>
      </w:pPr>
      <w:r w:rsidRPr="00BA6B30">
        <w:rPr>
          <w:b/>
        </w:rPr>
        <w:t>Troncos Simpáticos</w:t>
      </w:r>
      <w:r w:rsidRPr="00BA6B30">
        <w:rPr>
          <w:sz w:val="22"/>
        </w:rPr>
        <w:t xml:space="preserve"> Sacros: Inervación de los miembros inferiores</w:t>
      </w:r>
      <w:r w:rsidR="001B5221" w:rsidRPr="00BA6B30">
        <w:rPr>
          <w:sz w:val="22"/>
        </w:rPr>
        <w:t>, convergen para formar el ganglio impar medio.</w:t>
      </w:r>
    </w:p>
    <w:p w:rsidR="00E15736" w:rsidRPr="00BA6B30" w:rsidRDefault="00E15736" w:rsidP="00BA6B30">
      <w:pPr>
        <w:pStyle w:val="Prrafodelista"/>
        <w:numPr>
          <w:ilvl w:val="0"/>
          <w:numId w:val="9"/>
        </w:numPr>
        <w:rPr>
          <w:sz w:val="22"/>
        </w:rPr>
      </w:pPr>
      <w:r w:rsidRPr="00BA6B30">
        <w:rPr>
          <w:b/>
        </w:rPr>
        <w:t>Plexos Periarteriales</w:t>
      </w:r>
      <w:r w:rsidRPr="00BA6B30">
        <w:rPr>
          <w:sz w:val="22"/>
        </w:rPr>
        <w:t>: Fibras vasomotoras Simpáticas postsináp</w:t>
      </w:r>
      <w:r w:rsidR="00F4704B" w:rsidRPr="00BA6B30">
        <w:rPr>
          <w:sz w:val="22"/>
        </w:rPr>
        <w:t>ticas; Arterias Rectal, ovárica e ilíaca interna.</w:t>
      </w:r>
    </w:p>
    <w:p w:rsidR="00E15736" w:rsidRPr="00BA6B30" w:rsidRDefault="00E15736" w:rsidP="00BA6B30">
      <w:pPr>
        <w:pStyle w:val="Prrafodelista"/>
        <w:numPr>
          <w:ilvl w:val="0"/>
          <w:numId w:val="9"/>
        </w:numPr>
        <w:rPr>
          <w:sz w:val="22"/>
        </w:rPr>
      </w:pPr>
      <w:r w:rsidRPr="00BA6B30">
        <w:rPr>
          <w:b/>
        </w:rPr>
        <w:t>Plexos Hipogástricos</w:t>
      </w:r>
      <w:r w:rsidRPr="00BA6B30">
        <w:rPr>
          <w:sz w:val="22"/>
        </w:rPr>
        <w:t>: Vía más importante de fibras</w:t>
      </w:r>
      <w:r w:rsidR="00F4704B" w:rsidRPr="00BA6B30">
        <w:rPr>
          <w:sz w:val="22"/>
        </w:rPr>
        <w:t xml:space="preserve"> simpáticas a vísceras pélvicas; </w:t>
      </w:r>
      <w:r w:rsidR="00F4704B" w:rsidRPr="00BA6B30">
        <w:rPr>
          <w:b/>
          <w:sz w:val="22"/>
        </w:rPr>
        <w:t>Plexo Hipogástrico Superior</w:t>
      </w:r>
      <w:r w:rsidR="00F4704B" w:rsidRPr="00BA6B30">
        <w:rPr>
          <w:sz w:val="22"/>
        </w:rPr>
        <w:t xml:space="preserve"> es la prolongación inferior del </w:t>
      </w:r>
      <w:r w:rsidR="00F4704B" w:rsidRPr="00BA6B30">
        <w:rPr>
          <w:b/>
          <w:sz w:val="22"/>
        </w:rPr>
        <w:t>Plexo Intermesentérico</w:t>
      </w:r>
      <w:r w:rsidR="00F4704B" w:rsidRPr="00BA6B30">
        <w:rPr>
          <w:sz w:val="22"/>
        </w:rPr>
        <w:t>.</w:t>
      </w:r>
    </w:p>
    <w:p w:rsidR="00F4704B" w:rsidRPr="00BA6B30" w:rsidRDefault="00726363" w:rsidP="00BA6B30">
      <w:pPr>
        <w:pStyle w:val="Prrafodelista"/>
        <w:numPr>
          <w:ilvl w:val="0"/>
          <w:numId w:val="9"/>
        </w:num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74111" behindDoc="0" locked="0" layoutInCell="1" allowOverlap="1" wp14:anchorId="7AB346BF" wp14:editId="4AADF6A9">
            <wp:simplePos x="0" y="0"/>
            <wp:positionH relativeFrom="column">
              <wp:posOffset>2324100</wp:posOffset>
            </wp:positionH>
            <wp:positionV relativeFrom="paragraph">
              <wp:posOffset>-194310</wp:posOffset>
            </wp:positionV>
            <wp:extent cx="4981575" cy="3989705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81575" cy="398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04B" w:rsidRPr="00BA6B30">
        <w:rPr>
          <w:sz w:val="22"/>
        </w:rPr>
        <w:t xml:space="preserve">El plexo Hipogástrico Superior se divide en izquierdo y derecho, descienden anteriores al sacro, laterales al recto  dentro de </w:t>
      </w:r>
      <w:r w:rsidR="00F4704B" w:rsidRPr="00BA6B30">
        <w:rPr>
          <w:sz w:val="22"/>
          <w:u w:val="single"/>
        </w:rPr>
        <w:t>vainas hipogástricas</w:t>
      </w:r>
      <w:r w:rsidR="00F4704B" w:rsidRPr="00BA6B30">
        <w:rPr>
          <w:sz w:val="22"/>
        </w:rPr>
        <w:t xml:space="preserve">, formando el </w:t>
      </w:r>
      <w:r w:rsidR="00F4704B" w:rsidRPr="00BA6B30">
        <w:rPr>
          <w:b/>
          <w:sz w:val="22"/>
        </w:rPr>
        <w:t>plexo hipogástrico inferior derecho e izquierdo</w:t>
      </w:r>
      <w:r w:rsidR="00F4704B" w:rsidRPr="00BA6B30">
        <w:rPr>
          <w:sz w:val="22"/>
        </w:rPr>
        <w:t>.</w:t>
      </w:r>
    </w:p>
    <w:p w:rsidR="0073498C" w:rsidRPr="00BA6B30" w:rsidRDefault="00E15736" w:rsidP="00BA6B30">
      <w:pPr>
        <w:pStyle w:val="Prrafodelista"/>
        <w:numPr>
          <w:ilvl w:val="0"/>
          <w:numId w:val="9"/>
        </w:numPr>
        <w:rPr>
          <w:sz w:val="22"/>
        </w:rPr>
      </w:pPr>
      <w:r w:rsidRPr="00BA6B30">
        <w:rPr>
          <w:b/>
        </w:rPr>
        <w:t>Nervios Esplácnicos Pélvicos</w:t>
      </w:r>
      <w:r w:rsidRPr="00BA6B30">
        <w:rPr>
          <w:sz w:val="22"/>
        </w:rPr>
        <w:t xml:space="preserve">: Vía para inervación parasimpática de las Vísceras </w:t>
      </w:r>
      <w:r w:rsidR="004F3A0E" w:rsidRPr="00BA6B30">
        <w:rPr>
          <w:sz w:val="22"/>
        </w:rPr>
        <w:t>Pé</w:t>
      </w:r>
      <w:r w:rsidRPr="00BA6B30">
        <w:rPr>
          <w:sz w:val="22"/>
        </w:rPr>
        <w:t>lvicas y del colon descendente y sigmoide</w:t>
      </w:r>
      <w:r w:rsidR="00503108" w:rsidRPr="00BA6B30">
        <w:rPr>
          <w:sz w:val="22"/>
        </w:rPr>
        <w:t xml:space="preserve"> (S2-4)</w:t>
      </w:r>
    </w:p>
    <w:p w:rsidR="00E15736" w:rsidRPr="00BA6B30" w:rsidRDefault="0073498C" w:rsidP="00BA6B30">
      <w:pPr>
        <w:pStyle w:val="Prrafodelista"/>
        <w:numPr>
          <w:ilvl w:val="0"/>
          <w:numId w:val="9"/>
        </w:numPr>
        <w:rPr>
          <w:sz w:val="22"/>
        </w:rPr>
      </w:pPr>
      <w:r w:rsidRPr="00BA6B30">
        <w:rPr>
          <w:sz w:val="22"/>
        </w:rPr>
        <w:t>Línea de dolor de la pelvis: Corresponde al límite inferior del peritoneo.</w:t>
      </w:r>
    </w:p>
    <w:p w:rsidR="00F03AFF" w:rsidRDefault="00F03AFF" w:rsidP="00F03AFF">
      <w:pPr>
        <w:rPr>
          <w:sz w:val="22"/>
        </w:rPr>
      </w:pPr>
    </w:p>
    <w:p w:rsidR="00F03AFF" w:rsidRPr="00F03AFF" w:rsidRDefault="00F03AFF" w:rsidP="00F03AFF">
      <w:pPr>
        <w:rPr>
          <w:sz w:val="22"/>
        </w:rPr>
      </w:pPr>
    </w:p>
    <w:p w:rsidR="009A0660" w:rsidRDefault="009A0660" w:rsidP="00E135A9">
      <w:pPr>
        <w:rPr>
          <w:sz w:val="22"/>
        </w:rPr>
      </w:pPr>
    </w:p>
    <w:p w:rsidR="009A0660" w:rsidRPr="00E135A9" w:rsidRDefault="00726363" w:rsidP="00726363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5135" behindDoc="0" locked="0" layoutInCell="1" allowOverlap="1" wp14:anchorId="475FF2BA" wp14:editId="46EFB4CB">
            <wp:simplePos x="0" y="0"/>
            <wp:positionH relativeFrom="column">
              <wp:posOffset>-372110</wp:posOffset>
            </wp:positionH>
            <wp:positionV relativeFrom="paragraph">
              <wp:posOffset>715010</wp:posOffset>
            </wp:positionV>
            <wp:extent cx="7011670" cy="457200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11670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0660" w:rsidRPr="00E135A9" w:rsidSect="00E135A9">
      <w:headerReference w:type="default" r:id="rId24"/>
      <w:footerReference w:type="default" r:id="rId2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F24" w:rsidRDefault="00654F24" w:rsidP="0047172E">
      <w:r>
        <w:separator/>
      </w:r>
    </w:p>
  </w:endnote>
  <w:endnote w:type="continuationSeparator" w:id="0">
    <w:p w:rsidR="00654F24" w:rsidRDefault="00654F24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F24" w:rsidRDefault="00654F24" w:rsidP="0047172E">
      <w:r>
        <w:separator/>
      </w:r>
    </w:p>
  </w:footnote>
  <w:footnote w:type="continuationSeparator" w:id="0">
    <w:p w:rsidR="00654F24" w:rsidRDefault="00654F24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4CE376B4" wp14:editId="4D4DB234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C141D"/>
    <w:multiLevelType w:val="hybridMultilevel"/>
    <w:tmpl w:val="BD98F22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725B6D"/>
    <w:multiLevelType w:val="hybridMultilevel"/>
    <w:tmpl w:val="6860C7D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9A7632"/>
    <w:multiLevelType w:val="hybridMultilevel"/>
    <w:tmpl w:val="674C564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E2C7B"/>
    <w:multiLevelType w:val="hybridMultilevel"/>
    <w:tmpl w:val="4DF8728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8E1BD4"/>
    <w:multiLevelType w:val="hybridMultilevel"/>
    <w:tmpl w:val="AE10359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5C36DBD"/>
    <w:multiLevelType w:val="hybridMultilevel"/>
    <w:tmpl w:val="7CB0CE2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EB22C71"/>
    <w:multiLevelType w:val="hybridMultilevel"/>
    <w:tmpl w:val="409E689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8E85AE2"/>
    <w:multiLevelType w:val="hybridMultilevel"/>
    <w:tmpl w:val="A0AC67BE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9ED46E0"/>
    <w:multiLevelType w:val="hybridMultilevel"/>
    <w:tmpl w:val="A89E66E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A9"/>
    <w:rsid w:val="0003730C"/>
    <w:rsid w:val="00083C12"/>
    <w:rsid w:val="000A1CA0"/>
    <w:rsid w:val="000A5743"/>
    <w:rsid w:val="00100218"/>
    <w:rsid w:val="001028B9"/>
    <w:rsid w:val="00121FBA"/>
    <w:rsid w:val="0014103F"/>
    <w:rsid w:val="0014712C"/>
    <w:rsid w:val="0016279B"/>
    <w:rsid w:val="0017154C"/>
    <w:rsid w:val="00177E8B"/>
    <w:rsid w:val="001B5221"/>
    <w:rsid w:val="001F228A"/>
    <w:rsid w:val="001F2B99"/>
    <w:rsid w:val="002044C4"/>
    <w:rsid w:val="002132BE"/>
    <w:rsid w:val="00223E69"/>
    <w:rsid w:val="00240958"/>
    <w:rsid w:val="00244108"/>
    <w:rsid w:val="00254677"/>
    <w:rsid w:val="002E55FB"/>
    <w:rsid w:val="002E73D6"/>
    <w:rsid w:val="002F4C24"/>
    <w:rsid w:val="002F74B6"/>
    <w:rsid w:val="003301DB"/>
    <w:rsid w:val="00360DE4"/>
    <w:rsid w:val="00385E49"/>
    <w:rsid w:val="0038712C"/>
    <w:rsid w:val="003A2325"/>
    <w:rsid w:val="003B365F"/>
    <w:rsid w:val="003D0421"/>
    <w:rsid w:val="004444EC"/>
    <w:rsid w:val="0047172E"/>
    <w:rsid w:val="004905CD"/>
    <w:rsid w:val="004C27A6"/>
    <w:rsid w:val="004C7D7D"/>
    <w:rsid w:val="004F3A0E"/>
    <w:rsid w:val="00502AAD"/>
    <w:rsid w:val="00503108"/>
    <w:rsid w:val="00515428"/>
    <w:rsid w:val="005367EC"/>
    <w:rsid w:val="00584BC4"/>
    <w:rsid w:val="00591894"/>
    <w:rsid w:val="005B0EF1"/>
    <w:rsid w:val="005E3A2B"/>
    <w:rsid w:val="00603246"/>
    <w:rsid w:val="00642FF7"/>
    <w:rsid w:val="00654F24"/>
    <w:rsid w:val="006715B7"/>
    <w:rsid w:val="006758ED"/>
    <w:rsid w:val="006A1362"/>
    <w:rsid w:val="006E1F92"/>
    <w:rsid w:val="00704705"/>
    <w:rsid w:val="00726363"/>
    <w:rsid w:val="007312B6"/>
    <w:rsid w:val="00732AE4"/>
    <w:rsid w:val="0073498C"/>
    <w:rsid w:val="00736A82"/>
    <w:rsid w:val="0075732C"/>
    <w:rsid w:val="007B2BE7"/>
    <w:rsid w:val="007D2805"/>
    <w:rsid w:val="00802421"/>
    <w:rsid w:val="00803DB7"/>
    <w:rsid w:val="00814454"/>
    <w:rsid w:val="00855FF1"/>
    <w:rsid w:val="0087028D"/>
    <w:rsid w:val="008708A1"/>
    <w:rsid w:val="008741F6"/>
    <w:rsid w:val="00893862"/>
    <w:rsid w:val="008A1056"/>
    <w:rsid w:val="008B5BE2"/>
    <w:rsid w:val="008C2E5A"/>
    <w:rsid w:val="009153D0"/>
    <w:rsid w:val="00921342"/>
    <w:rsid w:val="00967683"/>
    <w:rsid w:val="0098665A"/>
    <w:rsid w:val="009930B5"/>
    <w:rsid w:val="009A0660"/>
    <w:rsid w:val="009A197E"/>
    <w:rsid w:val="009D12C7"/>
    <w:rsid w:val="009F1F8E"/>
    <w:rsid w:val="00A31354"/>
    <w:rsid w:val="00A478CC"/>
    <w:rsid w:val="00A5192F"/>
    <w:rsid w:val="00A72E9D"/>
    <w:rsid w:val="00A925BC"/>
    <w:rsid w:val="00AA4A26"/>
    <w:rsid w:val="00AD4C74"/>
    <w:rsid w:val="00AE3428"/>
    <w:rsid w:val="00AE3742"/>
    <w:rsid w:val="00AE4716"/>
    <w:rsid w:val="00B02482"/>
    <w:rsid w:val="00B921B0"/>
    <w:rsid w:val="00BA6B30"/>
    <w:rsid w:val="00BB70F2"/>
    <w:rsid w:val="00BE1964"/>
    <w:rsid w:val="00C02C6E"/>
    <w:rsid w:val="00C25FDA"/>
    <w:rsid w:val="00C93A18"/>
    <w:rsid w:val="00D14248"/>
    <w:rsid w:val="00D447D7"/>
    <w:rsid w:val="00D63E96"/>
    <w:rsid w:val="00D81EC8"/>
    <w:rsid w:val="00DB3CB0"/>
    <w:rsid w:val="00DC7500"/>
    <w:rsid w:val="00DF23D0"/>
    <w:rsid w:val="00E10448"/>
    <w:rsid w:val="00E135A9"/>
    <w:rsid w:val="00E15736"/>
    <w:rsid w:val="00E7069F"/>
    <w:rsid w:val="00E721C1"/>
    <w:rsid w:val="00E81B91"/>
    <w:rsid w:val="00E9716A"/>
    <w:rsid w:val="00EA1163"/>
    <w:rsid w:val="00F00053"/>
    <w:rsid w:val="00F03AFF"/>
    <w:rsid w:val="00F30D6D"/>
    <w:rsid w:val="00F34B29"/>
    <w:rsid w:val="00F414CB"/>
    <w:rsid w:val="00F4704B"/>
    <w:rsid w:val="00F5292A"/>
    <w:rsid w:val="00F757EE"/>
    <w:rsid w:val="00FF1CF8"/>
    <w:rsid w:val="00F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135A9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135A9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135A9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E135A9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table" w:styleId="Tablaconcuadrcula">
    <w:name w:val="Table Grid"/>
    <w:basedOn w:val="Tablanormal"/>
    <w:uiPriority w:val="59"/>
    <w:rsid w:val="004C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028B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81E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EC8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135A9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135A9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135A9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E135A9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table" w:styleId="Tablaconcuadrcula">
    <w:name w:val="Table Grid"/>
    <w:basedOn w:val="Tablanormal"/>
    <w:uiPriority w:val="59"/>
    <w:rsid w:val="004C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028B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81E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EC8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698</TotalTime>
  <Pages>8</Pages>
  <Words>2209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77</cp:revision>
  <dcterms:created xsi:type="dcterms:W3CDTF">2014-07-26T16:35:00Z</dcterms:created>
  <dcterms:modified xsi:type="dcterms:W3CDTF">2014-08-12T11:17:00Z</dcterms:modified>
</cp:coreProperties>
</file>